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59E" w:rsidRDefault="005415D8" w:rsidP="00214251">
      <w:pPr>
        <w:ind w:left="284"/>
        <w:rPr>
          <w:rFonts w:ascii="Times New Roman" w:hAnsi="Times New Roman" w:cs="Times New Roman"/>
          <w:sz w:val="28"/>
          <w:szCs w:val="28"/>
        </w:rPr>
      </w:pPr>
      <w:r w:rsidRPr="005415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56889" cy="1200150"/>
            <wp:effectExtent l="0" t="0" r="12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b="27027"/>
                    <a:stretch/>
                  </pic:blipFill>
                  <pic:spPr bwMode="auto">
                    <a:xfrm>
                      <a:off x="0" y="0"/>
                      <a:ext cx="5257800" cy="120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46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9"/>
        <w:gridCol w:w="4229"/>
        <w:gridCol w:w="550"/>
        <w:gridCol w:w="1767"/>
      </w:tblGrid>
      <w:tr w:rsidR="00FD3D24" w:rsidTr="00BE0328">
        <w:tc>
          <w:tcPr>
            <w:tcW w:w="1236" w:type="pct"/>
            <w:tcBorders>
              <w:bottom w:val="single" w:sz="4" w:space="0" w:color="auto"/>
            </w:tcBorders>
          </w:tcPr>
          <w:p w:rsidR="00FD3D24" w:rsidRPr="002870BD" w:rsidRDefault="00FD3D24" w:rsidP="00CC74C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32" w:type="pct"/>
          </w:tcPr>
          <w:p w:rsidR="00FD3D24" w:rsidRDefault="00FD3D24" w:rsidP="00CC7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BD">
              <w:rPr>
                <w:rFonts w:ascii="Times New Roman" w:hAnsi="Times New Roman" w:cs="Times New Roman"/>
                <w:sz w:val="20"/>
                <w:szCs w:val="28"/>
              </w:rPr>
              <w:t>г. Пятигорск</w:t>
            </w:r>
          </w:p>
        </w:tc>
        <w:tc>
          <w:tcPr>
            <w:tcW w:w="316" w:type="pct"/>
          </w:tcPr>
          <w:p w:rsidR="00FD3D24" w:rsidRDefault="00FD3D24" w:rsidP="00FD3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870BD">
              <w:rPr>
                <w:rFonts w:ascii="Times New Roman" w:hAnsi="Times New Roman" w:cs="Times New Roman"/>
                <w:sz w:val="10"/>
                <w:szCs w:val="28"/>
              </w:rPr>
              <w:t>.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FD3D24" w:rsidRDefault="00FD3D24" w:rsidP="00FD3D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6646" w:rsidRDefault="00FA4107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7B1947" w:rsidRDefault="007B1947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B1947" w:rsidRPr="00E578C3" w:rsidRDefault="007B1947" w:rsidP="007B1947">
      <w:pPr>
        <w:autoSpaceDE w:val="0"/>
        <w:autoSpaceDN w:val="0"/>
        <w:adjustRightInd w:val="0"/>
        <w:spacing w:after="0" w:line="240" w:lineRule="exact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>О размере 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образования, в муниципальных образовательных организациях, осуществляющих образовательную деятельность в городе-курорте Пятигорске, на 202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578C3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</w:p>
    <w:p w:rsidR="007B1947" w:rsidRPr="00E578C3" w:rsidRDefault="007B1947" w:rsidP="007B19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947" w:rsidRPr="00E578C3" w:rsidRDefault="007B1947" w:rsidP="007B19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947" w:rsidRPr="00E578C3" w:rsidRDefault="007B1947" w:rsidP="007B19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947" w:rsidRPr="00E578C3" w:rsidRDefault="007B1947" w:rsidP="007B194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65 Федерального закона от 29 декабря 2012 года № 273-ФЗ «Об образовании в Российской Федерации», Федеральным законом </w:t>
      </w:r>
      <w:r>
        <w:rPr>
          <w:rFonts w:ascii="Times New Roman" w:hAnsi="Times New Roman" w:cs="Times New Roman"/>
          <w:sz w:val="28"/>
          <w:szCs w:val="28"/>
        </w:rPr>
        <w:t>Феде</w:t>
      </w:r>
      <w:r w:rsidRPr="007E54ED">
        <w:rPr>
          <w:rFonts w:ascii="Times New Roman" w:hAnsi="Times New Roman" w:cs="Times New Roman"/>
          <w:sz w:val="28"/>
          <w:szCs w:val="28"/>
        </w:rPr>
        <w:t xml:space="preserve">ральным законом от </w:t>
      </w:r>
      <w:r>
        <w:rPr>
          <w:rFonts w:ascii="Times New Roman" w:hAnsi="Times New Roman" w:cs="Times New Roman"/>
          <w:sz w:val="28"/>
          <w:szCs w:val="28"/>
        </w:rPr>
        <w:t>20 марта</w:t>
      </w:r>
      <w:r w:rsidRPr="007E54ED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7E54ED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7E54ED">
        <w:rPr>
          <w:rFonts w:ascii="Times New Roman" w:hAnsi="Times New Roman" w:cs="Times New Roman"/>
          <w:sz w:val="28"/>
          <w:szCs w:val="28"/>
        </w:rPr>
        <w:t xml:space="preserve">-ФЗ </w:t>
      </w:r>
      <w:r w:rsidRPr="004F22A7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Pr="00E578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E54ED">
        <w:rPr>
          <w:rFonts w:ascii="Times New Roman" w:hAnsi="Times New Roman" w:cs="Times New Roman"/>
          <w:sz w:val="28"/>
          <w:szCs w:val="28"/>
        </w:rPr>
        <w:t>Уставом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7E54ED">
        <w:rPr>
          <w:rFonts w:ascii="Times New Roman" w:hAnsi="Times New Roman" w:cs="Times New Roman"/>
          <w:sz w:val="28"/>
          <w:szCs w:val="28"/>
        </w:rPr>
        <w:t>города-курорта Пятигорска</w:t>
      </w:r>
      <w:r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Pr="00E578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E3F3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города Пятигорска от 11.11.2013 № 4182 «О </w:t>
      </w:r>
      <w:r w:rsidRPr="00CE3F32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регулировании родительской платы за присмотр и уход за детьми в муниципальных образовательных организациях города-курорта Пятигорска, реализующих основную общеобразовательную программу дошкольного образования, и признании утратившим силу постановления </w:t>
      </w:r>
      <w:r w:rsidRPr="00CE3F32">
        <w:rPr>
          <w:rFonts w:ascii="Times New Roman" w:eastAsia="Times New Roman" w:hAnsi="Times New Roman" w:cs="Times New Roman"/>
          <w:sz w:val="28"/>
          <w:szCs w:val="28"/>
        </w:rPr>
        <w:t>руководителя администрации города Пятигорска от 28.05.2008 № 2732 «Об утверждении положения о порядке взимания родительской платы, установленных льготах и компенсации части родительской платы в муниципальных образовательных учреждениях города Пятигорска, реализующих основную общеобразовательную программу дошкольного образования»,-</w:t>
      </w:r>
    </w:p>
    <w:p w:rsidR="007B1947" w:rsidRPr="00E578C3" w:rsidRDefault="007B1947" w:rsidP="007B19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947" w:rsidRPr="00E578C3" w:rsidRDefault="007B1947" w:rsidP="007B19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7B1947" w:rsidRPr="00E578C3" w:rsidRDefault="007B1947" w:rsidP="007B19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947" w:rsidRPr="00E578C3" w:rsidRDefault="007B1947" w:rsidP="007B194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>1. Установить с 1 января 202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578C3">
        <w:rPr>
          <w:rFonts w:ascii="Times New Roman" w:eastAsia="Times New Roman" w:hAnsi="Times New Roman" w:cs="Times New Roman"/>
          <w:sz w:val="28"/>
          <w:szCs w:val="28"/>
        </w:rPr>
        <w:t xml:space="preserve"> года размер платы, взимаемой с родителей (законных представителей) за присмотр и уход за детьми, осваивающими образовательные программы дошкольного образования, в муниципальных образовательных организациях, осуществляющих образовательную деятельность в городе-курорте Пятигорске (далее – муниципальные образовательные организации), в размере:</w:t>
      </w:r>
    </w:p>
    <w:p w:rsidR="007B1947" w:rsidRPr="00E578C3" w:rsidRDefault="007B1947" w:rsidP="007B19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1.1. 2530</w:t>
      </w:r>
      <w:r w:rsidRPr="00E578C3">
        <w:rPr>
          <w:rFonts w:ascii="Times New Roman" w:eastAsia="Times New Roman" w:hAnsi="Times New Roman" w:cs="Times New Roman"/>
          <w:sz w:val="28"/>
          <w:szCs w:val="28"/>
        </w:rPr>
        <w:t>,00 руб. в месяц из расчета за 12 часов пребывания в образовательной организации;</w:t>
      </w:r>
    </w:p>
    <w:p w:rsidR="007B1947" w:rsidRPr="00E578C3" w:rsidRDefault="007B1947" w:rsidP="007B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Pr="003303BE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783</w:t>
      </w:r>
      <w:r w:rsidRPr="003303BE">
        <w:rPr>
          <w:rFonts w:ascii="Times New Roman" w:eastAsia="Times New Roman" w:hAnsi="Times New Roman" w:cs="Times New Roman"/>
          <w:sz w:val="28"/>
          <w:szCs w:val="28"/>
        </w:rPr>
        <w:t>,00</w:t>
      </w:r>
      <w:r w:rsidRPr="00E578C3">
        <w:rPr>
          <w:rFonts w:ascii="Times New Roman" w:eastAsia="Times New Roman" w:hAnsi="Times New Roman" w:cs="Times New Roman"/>
          <w:sz w:val="28"/>
          <w:szCs w:val="28"/>
        </w:rPr>
        <w:t xml:space="preserve"> руб. в месяц из расчета за 24 часа пребывания в образовательной организации.</w:t>
      </w:r>
    </w:p>
    <w:p w:rsidR="007B1947" w:rsidRPr="00E578C3" w:rsidRDefault="007B1947" w:rsidP="007B19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947" w:rsidRPr="00E578C3" w:rsidRDefault="007B1947" w:rsidP="007B1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>2. Снизить размер платы, взимаемой с:</w:t>
      </w:r>
    </w:p>
    <w:p w:rsidR="007B1947" w:rsidRPr="00E578C3" w:rsidRDefault="007B1947" w:rsidP="007B19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>2.1. Родителей (законных представителей), имеющих трех и более несовершеннолетних детей за присмотр и уход за детьми, осваивающими образовательные программы дошкольного образования в муниципальных образовательных организациях, в размере:</w:t>
      </w:r>
    </w:p>
    <w:p w:rsidR="007B1947" w:rsidRPr="00E578C3" w:rsidRDefault="007B1947" w:rsidP="007B19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>на первого ребенка в семье – на 40 % установленной родительской платы;</w:t>
      </w:r>
    </w:p>
    <w:p w:rsidR="007B1947" w:rsidRPr="00E578C3" w:rsidRDefault="007B1947" w:rsidP="007B19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>на второго ребенка в семье – на 25 % установленной родительской платы;</w:t>
      </w:r>
    </w:p>
    <w:p w:rsidR="007B1947" w:rsidRPr="00E578C3" w:rsidRDefault="007B1947" w:rsidP="007B19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>на третьего и последующих детей в семье – на 15 % установленной родительской платы;</w:t>
      </w:r>
    </w:p>
    <w:p w:rsidR="007B1947" w:rsidRPr="00E578C3" w:rsidRDefault="007B1947" w:rsidP="007B19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>2.2. Родителей (законных представителей), один из которых является помощником воспитателя муниципальной образовательной организации за присмотр и уход за детьми, осваивающими образовательные программы дошкольного образования в муниципальных образовательных организациях в размере:</w:t>
      </w:r>
    </w:p>
    <w:p w:rsidR="007B1947" w:rsidRPr="00E578C3" w:rsidRDefault="007B1947" w:rsidP="007B19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>на первого ребенка в семье - на 80% установленной родительской платы;</w:t>
      </w:r>
    </w:p>
    <w:p w:rsidR="007B1947" w:rsidRPr="00E578C3" w:rsidRDefault="007B1947" w:rsidP="007B19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>на второго ребенка в семье - на 50% установленной родительской платы;</w:t>
      </w:r>
    </w:p>
    <w:p w:rsidR="007B1947" w:rsidRPr="00E578C3" w:rsidRDefault="007B1947" w:rsidP="007B1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>на третьего и последующих детей в семье - на 30% установленной родительской платы.</w:t>
      </w:r>
    </w:p>
    <w:p w:rsidR="007B1947" w:rsidRPr="00E578C3" w:rsidRDefault="007B1947" w:rsidP="007B1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947" w:rsidRPr="00E578C3" w:rsidRDefault="007B1947" w:rsidP="007B194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 xml:space="preserve"> 3. </w:t>
      </w:r>
      <w:r w:rsidRPr="0043087D">
        <w:rPr>
          <w:rFonts w:ascii="Times New Roman" w:eastAsia="Times New Roman" w:hAnsi="Times New Roman" w:cs="Times New Roman"/>
          <w:sz w:val="28"/>
          <w:szCs w:val="28"/>
        </w:rPr>
        <w:t>За присмотр и уход за детьми-инвалидами, детьми-сиротами и детьми, оставшимися без попечения родителей, за детьми с туберкулезной интоксикацией, осваивающими образовательные программы дошкольного образования в муниципальных образовательных организациях города-курорта Пятигорска, родительская плата не взимается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1947" w:rsidRPr="00E578C3" w:rsidRDefault="007B1947" w:rsidP="007B194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947" w:rsidRPr="00E578C3" w:rsidRDefault="007B1947" w:rsidP="007B1947">
      <w:pPr>
        <w:tabs>
          <w:tab w:val="left" w:pos="567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 xml:space="preserve"> 4. Контроль за выполнением настоящего постановления возложить на заместителя главы администрации города Пятигорска - начальника муниципального учреждения «Управление образования администрации города Пятигорска» Васютину Н.А.</w:t>
      </w:r>
    </w:p>
    <w:p w:rsidR="007B1947" w:rsidRPr="00E578C3" w:rsidRDefault="007B1947" w:rsidP="007B1947">
      <w:pPr>
        <w:tabs>
          <w:tab w:val="left" w:pos="567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947" w:rsidRPr="00E578C3" w:rsidRDefault="007B1947" w:rsidP="007B1947">
      <w:pPr>
        <w:tabs>
          <w:tab w:val="left" w:pos="567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 xml:space="preserve">5. Настоящее постановление вступает в силу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1 января 2027 года после  </w:t>
      </w:r>
      <w:r>
        <w:rPr>
          <w:rFonts w:ascii="Times New Roman" w:hAnsi="Times New Roman" w:cs="Times New Roman"/>
          <w:sz w:val="28"/>
        </w:rPr>
        <w:t>официального опубликования в газете «Пятигорская правда» и подлежит обнародованию на официальном сайте муниципального образования города-курорта Пятигорска (</w:t>
      </w:r>
      <w:hyperlink r:id="rId9" w:history="1">
        <w:r w:rsidRPr="002430D2">
          <w:rPr>
            <w:rStyle w:val="a8"/>
            <w:rFonts w:ascii="Times New Roman" w:hAnsi="Times New Roman" w:cs="Times New Roman"/>
            <w:color w:val="auto"/>
            <w:sz w:val="28"/>
            <w:u w:val="none"/>
            <w:lang w:val="en-US"/>
          </w:rPr>
          <w:t>https</w:t>
        </w:r>
        <w:r w:rsidRPr="002430D2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>://</w:t>
        </w:r>
        <w:r w:rsidRPr="002430D2">
          <w:rPr>
            <w:rStyle w:val="a8"/>
            <w:rFonts w:ascii="Times New Roman" w:hAnsi="Times New Roman" w:cs="Times New Roman"/>
            <w:color w:val="auto"/>
            <w:sz w:val="28"/>
            <w:u w:val="none"/>
            <w:lang w:val="en-US"/>
          </w:rPr>
          <w:t>pyatigorsk</w:t>
        </w:r>
        <w:r w:rsidRPr="002430D2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>.</w:t>
        </w:r>
        <w:r w:rsidRPr="002430D2">
          <w:rPr>
            <w:rStyle w:val="a8"/>
            <w:rFonts w:ascii="Times New Roman" w:hAnsi="Times New Roman" w:cs="Times New Roman"/>
            <w:color w:val="auto"/>
            <w:sz w:val="28"/>
            <w:u w:val="none"/>
            <w:lang w:val="en-US"/>
          </w:rPr>
          <w:t>gosuslugi</w:t>
        </w:r>
        <w:r w:rsidRPr="002430D2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>.</w:t>
        </w:r>
        <w:r w:rsidRPr="002430D2">
          <w:rPr>
            <w:rStyle w:val="a8"/>
            <w:rFonts w:ascii="Times New Roman" w:hAnsi="Times New Roman" w:cs="Times New Roman"/>
            <w:color w:val="auto"/>
            <w:sz w:val="28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</w:rPr>
        <w:t>) в информационно-телекоммуникационной сети «Интернет»</w:t>
      </w:r>
    </w:p>
    <w:p w:rsidR="007B1947" w:rsidRDefault="007B1947" w:rsidP="007B19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947" w:rsidRPr="00E578C3" w:rsidRDefault="007B1947" w:rsidP="007B19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947" w:rsidRPr="00E578C3" w:rsidRDefault="007B1947" w:rsidP="007B1947">
      <w:pPr>
        <w:tabs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78C3">
        <w:rPr>
          <w:rFonts w:ascii="Times New Roman" w:eastAsia="Times New Roman" w:hAnsi="Times New Roman" w:cs="Times New Roman"/>
          <w:sz w:val="28"/>
          <w:szCs w:val="28"/>
        </w:rPr>
        <w:t xml:space="preserve"> города Пятигорска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578C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Д.Ю.Ворошилов</w:t>
      </w:r>
    </w:p>
    <w:p w:rsidR="001E6646" w:rsidRDefault="001E6646" w:rsidP="001E6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B2D09" w:rsidRDefault="00AB2D09" w:rsidP="001E6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73E3" w:rsidRPr="007076CB" w:rsidRDefault="008573E3" w:rsidP="001E6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E6646" w:rsidRDefault="001E6646" w:rsidP="001E6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6B89" w:rsidRDefault="009F6B89" w:rsidP="001E6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6B89" w:rsidRDefault="009F6B89" w:rsidP="001E6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6B89" w:rsidRDefault="009F6B89" w:rsidP="001E6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6B89" w:rsidRDefault="009F6B89" w:rsidP="001E6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6B89" w:rsidRDefault="009F6B89" w:rsidP="001E6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6B89" w:rsidRDefault="009F6B89" w:rsidP="001E6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6B89" w:rsidRDefault="009F6B89" w:rsidP="001E6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6B89" w:rsidRDefault="009F6B89" w:rsidP="001E6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6B89" w:rsidRDefault="009F6B89" w:rsidP="001E6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6B89" w:rsidRDefault="009F6B89" w:rsidP="001E6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6B89" w:rsidRDefault="009F6B89" w:rsidP="001E6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6B89" w:rsidRDefault="009F6B89" w:rsidP="001E6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6B89" w:rsidRDefault="009F6B89" w:rsidP="001E6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6B89" w:rsidRPr="007076CB" w:rsidRDefault="009F6B89" w:rsidP="001E6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536E" w:rsidRDefault="00E1536E" w:rsidP="00E1536E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1536E" w:rsidSect="00FD3D24">
          <w:pgSz w:w="11906" w:h="16838"/>
          <w:pgMar w:top="709" w:right="567" w:bottom="1134" w:left="1985" w:header="709" w:footer="709" w:gutter="0"/>
          <w:cols w:space="708"/>
          <w:docGrid w:linePitch="360"/>
        </w:sectPr>
      </w:pP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Проект постановления вносит муниципальное учреждение «Управление образования администрации города Пятигорска» </w:t>
      </w: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B1947" w:rsidRPr="00E578C3" w:rsidRDefault="007B1947" w:rsidP="007B1947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7B1947" w:rsidRPr="00E578C3" w:rsidRDefault="007B1947" w:rsidP="007B1947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 xml:space="preserve">города Пятигорска - начальник Муниципального </w:t>
      </w:r>
    </w:p>
    <w:p w:rsidR="007B1947" w:rsidRPr="00E578C3" w:rsidRDefault="007B1947" w:rsidP="007B1947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>учреждения «Управление образования</w:t>
      </w:r>
    </w:p>
    <w:p w:rsidR="007B1947" w:rsidRPr="00E578C3" w:rsidRDefault="007B1947" w:rsidP="007B1947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>администрации города Пятигорска»                                               Н.А.Васютина</w:t>
      </w:r>
    </w:p>
    <w:p w:rsidR="007B1947" w:rsidRPr="00E578C3" w:rsidRDefault="007B1947" w:rsidP="007B1947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B1947" w:rsidRPr="00E578C3" w:rsidRDefault="007B1947" w:rsidP="007B1947">
      <w:pPr>
        <w:tabs>
          <w:tab w:val="left" w:pos="3767"/>
        </w:tabs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578C3">
        <w:rPr>
          <w:rFonts w:ascii="Times New Roman" w:eastAsia="Times New Roman" w:hAnsi="Times New Roman" w:cs="Times New Roman"/>
          <w:color w:val="000000"/>
          <w:sz w:val="27"/>
          <w:szCs w:val="27"/>
        </w:rPr>
        <w:t>СОГЛАСОВАНО:</w:t>
      </w:r>
      <w:r w:rsidRPr="00E578C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</w:p>
    <w:p w:rsidR="007B1947" w:rsidRDefault="007B1947" w:rsidP="007B1947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</w:t>
      </w:r>
      <w:bookmarkStart w:id="0" w:name="_GoBack"/>
      <w:bookmarkEnd w:id="0"/>
    </w:p>
    <w:p w:rsidR="007B1947" w:rsidRPr="00E578C3" w:rsidRDefault="007B1947" w:rsidP="007B1947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578C3">
        <w:rPr>
          <w:rFonts w:ascii="Times New Roman" w:eastAsia="Times New Roman" w:hAnsi="Times New Roman" w:cs="Times New Roman"/>
          <w:sz w:val="28"/>
          <w:szCs w:val="28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578C3">
        <w:rPr>
          <w:rFonts w:ascii="Times New Roman" w:eastAsia="Times New Roman" w:hAnsi="Times New Roman" w:cs="Times New Roman"/>
          <w:sz w:val="28"/>
          <w:szCs w:val="28"/>
        </w:rPr>
        <w:t xml:space="preserve"> главы администрации</w:t>
      </w:r>
    </w:p>
    <w:p w:rsidR="007B1947" w:rsidRPr="00E578C3" w:rsidRDefault="007B1947" w:rsidP="007B1947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>города Пятигорска, управляющ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</w:p>
    <w:p w:rsidR="007B1947" w:rsidRPr="00E578C3" w:rsidRDefault="007B1947" w:rsidP="007B1947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 xml:space="preserve">делами администрации города Пятигорска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А.П.Гладкова</w:t>
      </w:r>
    </w:p>
    <w:p w:rsidR="007B1947" w:rsidRPr="00E578C3" w:rsidRDefault="007B1947" w:rsidP="007B1947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 </w:t>
      </w:r>
      <w:r w:rsidRPr="00E578C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учреждения</w:t>
      </w: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«Финансовое  управление </w:t>
      </w: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города Пятигорска»                                                Л.Д.Сагайдак</w:t>
      </w: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 </w:t>
      </w:r>
      <w:r w:rsidRPr="00E578C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Правового управления</w:t>
      </w: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города Пятигорска                                           </w:t>
      </w: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Данное постановление</w:t>
      </w: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нормативным правовым актом                                            М.А.Келлер</w:t>
      </w: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1947" w:rsidRPr="00E578C3" w:rsidRDefault="007B1947" w:rsidP="007B1947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947" w:rsidRPr="00E578C3" w:rsidRDefault="007B1947" w:rsidP="007B1947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947" w:rsidRDefault="007B1947" w:rsidP="007B1947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</w:t>
      </w:r>
    </w:p>
    <w:p w:rsidR="007B1947" w:rsidRPr="00E578C3" w:rsidRDefault="007B1947" w:rsidP="007B1947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578C3">
        <w:rPr>
          <w:rFonts w:ascii="Times New Roman" w:eastAsia="Times New Roman" w:hAnsi="Times New Roman" w:cs="Times New Roman"/>
          <w:sz w:val="28"/>
          <w:szCs w:val="28"/>
        </w:rPr>
        <w:t>аведующ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E578C3">
        <w:rPr>
          <w:rFonts w:ascii="Times New Roman" w:eastAsia="Times New Roman" w:hAnsi="Times New Roman" w:cs="Times New Roman"/>
          <w:sz w:val="28"/>
          <w:szCs w:val="28"/>
        </w:rPr>
        <w:t xml:space="preserve"> отделом автоматизации</w:t>
      </w: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sz w:val="28"/>
          <w:szCs w:val="28"/>
        </w:rPr>
        <w:t xml:space="preserve">и информационных технологий </w:t>
      </w:r>
    </w:p>
    <w:p w:rsidR="007B1947" w:rsidRPr="00E578C3" w:rsidRDefault="007B1947" w:rsidP="007B1947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7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города Пятигорска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С.А.Скориков</w:t>
      </w:r>
    </w:p>
    <w:p w:rsidR="007B1947" w:rsidRPr="00E578C3" w:rsidRDefault="007B1947" w:rsidP="007B1947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C74CC" w:rsidRPr="001E6646" w:rsidRDefault="00CC74CC" w:rsidP="007B1947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C74CC" w:rsidRPr="001E6646" w:rsidSect="00E1536E">
      <w:pgSz w:w="11906" w:h="16838"/>
      <w:pgMar w:top="1418" w:right="1985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A52" w:rsidRDefault="00461A52" w:rsidP="001E6646">
      <w:pPr>
        <w:spacing w:after="0" w:line="240" w:lineRule="auto"/>
      </w:pPr>
      <w:r>
        <w:separator/>
      </w:r>
    </w:p>
  </w:endnote>
  <w:endnote w:type="continuationSeparator" w:id="0">
    <w:p w:rsidR="00461A52" w:rsidRDefault="00461A52" w:rsidP="001E6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A52" w:rsidRDefault="00461A52" w:rsidP="001E6646">
      <w:pPr>
        <w:spacing w:after="0" w:line="240" w:lineRule="auto"/>
      </w:pPr>
      <w:r>
        <w:separator/>
      </w:r>
    </w:p>
  </w:footnote>
  <w:footnote w:type="continuationSeparator" w:id="0">
    <w:p w:rsidR="00461A52" w:rsidRDefault="00461A52" w:rsidP="001E6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009D8"/>
    <w:multiLevelType w:val="multilevel"/>
    <w:tmpl w:val="43626AA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4CC"/>
    <w:rsid w:val="000001C6"/>
    <w:rsid w:val="00080E18"/>
    <w:rsid w:val="000A623D"/>
    <w:rsid w:val="000B5B63"/>
    <w:rsid w:val="000E0818"/>
    <w:rsid w:val="000E4DFC"/>
    <w:rsid w:val="001009C9"/>
    <w:rsid w:val="00144179"/>
    <w:rsid w:val="00157117"/>
    <w:rsid w:val="00172D88"/>
    <w:rsid w:val="001924E5"/>
    <w:rsid w:val="001A5991"/>
    <w:rsid w:val="001A5B24"/>
    <w:rsid w:val="001A7BF3"/>
    <w:rsid w:val="001E6646"/>
    <w:rsid w:val="001F3DE4"/>
    <w:rsid w:val="00204BD2"/>
    <w:rsid w:val="00214251"/>
    <w:rsid w:val="0023610C"/>
    <w:rsid w:val="002430D2"/>
    <w:rsid w:val="002B150D"/>
    <w:rsid w:val="002C3415"/>
    <w:rsid w:val="002F1630"/>
    <w:rsid w:val="00302DAC"/>
    <w:rsid w:val="00322F2C"/>
    <w:rsid w:val="00332051"/>
    <w:rsid w:val="00333705"/>
    <w:rsid w:val="00335DB3"/>
    <w:rsid w:val="00345CDB"/>
    <w:rsid w:val="003B3B44"/>
    <w:rsid w:val="00461A52"/>
    <w:rsid w:val="004A1B69"/>
    <w:rsid w:val="00503782"/>
    <w:rsid w:val="0050478B"/>
    <w:rsid w:val="005415D8"/>
    <w:rsid w:val="00573CBE"/>
    <w:rsid w:val="005C3BBA"/>
    <w:rsid w:val="00637580"/>
    <w:rsid w:val="006417F7"/>
    <w:rsid w:val="006F1A3F"/>
    <w:rsid w:val="0070259E"/>
    <w:rsid w:val="007504DB"/>
    <w:rsid w:val="00771343"/>
    <w:rsid w:val="007B1947"/>
    <w:rsid w:val="007D6835"/>
    <w:rsid w:val="007F442F"/>
    <w:rsid w:val="008233AA"/>
    <w:rsid w:val="00832ABD"/>
    <w:rsid w:val="008573E3"/>
    <w:rsid w:val="008804EB"/>
    <w:rsid w:val="008D1BA9"/>
    <w:rsid w:val="009254A4"/>
    <w:rsid w:val="00943BF3"/>
    <w:rsid w:val="009F64A4"/>
    <w:rsid w:val="009F6B89"/>
    <w:rsid w:val="00AB2D09"/>
    <w:rsid w:val="00AD70E5"/>
    <w:rsid w:val="00AF4FA5"/>
    <w:rsid w:val="00B177BE"/>
    <w:rsid w:val="00BD4B8B"/>
    <w:rsid w:val="00BE0328"/>
    <w:rsid w:val="00BE4090"/>
    <w:rsid w:val="00C05824"/>
    <w:rsid w:val="00C25404"/>
    <w:rsid w:val="00CA53EF"/>
    <w:rsid w:val="00CC74CC"/>
    <w:rsid w:val="00D05F57"/>
    <w:rsid w:val="00D10DDE"/>
    <w:rsid w:val="00D53D7D"/>
    <w:rsid w:val="00D56435"/>
    <w:rsid w:val="00D6066C"/>
    <w:rsid w:val="00DC6182"/>
    <w:rsid w:val="00E1536E"/>
    <w:rsid w:val="00E65DB0"/>
    <w:rsid w:val="00E70503"/>
    <w:rsid w:val="00E93811"/>
    <w:rsid w:val="00ED0B07"/>
    <w:rsid w:val="00F04C05"/>
    <w:rsid w:val="00F534B7"/>
    <w:rsid w:val="00F949A7"/>
    <w:rsid w:val="00FA4107"/>
    <w:rsid w:val="00FB750E"/>
    <w:rsid w:val="00FD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3E47"/>
  <w15:docId w15:val="{FEC93008-EEED-47FD-9527-A3241D6D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мой"/>
    <w:basedOn w:val="a"/>
    <w:link w:val="a7"/>
    <w:uiPriority w:val="1"/>
    <w:qFormat/>
    <w:rsid w:val="0023610C"/>
    <w:pPr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aliases w:val="мой Знак"/>
    <w:basedOn w:val="a0"/>
    <w:link w:val="a6"/>
    <w:uiPriority w:val="1"/>
    <w:locked/>
    <w:rsid w:val="0023610C"/>
    <w:rPr>
      <w:rFonts w:eastAsiaTheme="minorHAnsi"/>
      <w:lang w:eastAsia="en-US"/>
    </w:rPr>
  </w:style>
  <w:style w:type="paragraph" w:styleId="HTML">
    <w:name w:val="HTML Preformatted"/>
    <w:basedOn w:val="a"/>
    <w:link w:val="HTML0"/>
    <w:rsid w:val="00FB75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FB750E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8">
    <w:name w:val="Hyperlink"/>
    <w:basedOn w:val="a0"/>
    <w:uiPriority w:val="99"/>
    <w:unhideWhenUsed/>
    <w:rsid w:val="002430D2"/>
    <w:rPr>
      <w:color w:val="0000FF" w:themeColor="hyperlink"/>
      <w:u w:val="single"/>
    </w:rPr>
  </w:style>
  <w:style w:type="paragraph" w:customStyle="1" w:styleId="ConsPlusNormal">
    <w:name w:val="ConsPlusNormal"/>
    <w:rsid w:val="001F3DE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Title">
    <w:name w:val="ConsPlusTitle"/>
    <w:rsid w:val="001F3DE4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yatigorsk.gosuslugi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Downloads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179</TotalTime>
  <Pages>4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33</cp:revision>
  <cp:lastPrinted>2026-07-13T10:10:00Z</cp:lastPrinted>
  <dcterms:created xsi:type="dcterms:W3CDTF">2025-03-20T09:38:00Z</dcterms:created>
  <dcterms:modified xsi:type="dcterms:W3CDTF">2026-07-13T10:11:00Z</dcterms:modified>
</cp:coreProperties>
</file>