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9E" w:rsidRDefault="00466F59" w:rsidP="00153891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AF5">
        <w:rPr>
          <w:rFonts w:ascii="Times New Roman" w:hAnsi="Times New Roman" w:cs="Times New Roman"/>
          <w:sz w:val="28"/>
          <w:szCs w:val="28"/>
        </w:rPr>
        <w:t xml:space="preserve"> </w:t>
      </w:r>
      <w:r w:rsidR="005415D8" w:rsidRPr="005415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1C162C" wp14:editId="0C8B8E9F">
            <wp:extent cx="5256889" cy="1200150"/>
            <wp:effectExtent l="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7027"/>
                    <a:stretch/>
                  </pic:blipFill>
                  <pic:spPr bwMode="auto">
                    <a:xfrm>
                      <a:off x="0" y="0"/>
                      <a:ext cx="5257800" cy="120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3"/>
        <w:gridCol w:w="4294"/>
        <w:gridCol w:w="558"/>
        <w:gridCol w:w="1794"/>
      </w:tblGrid>
      <w:tr w:rsidR="00FD3D24" w:rsidTr="00BE0328">
        <w:tc>
          <w:tcPr>
            <w:tcW w:w="1236" w:type="pct"/>
            <w:tcBorders>
              <w:bottom w:val="single" w:sz="4" w:space="0" w:color="auto"/>
            </w:tcBorders>
          </w:tcPr>
          <w:p w:rsidR="00FD3D24" w:rsidRPr="002870BD" w:rsidRDefault="00FD3D24" w:rsidP="004C731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32" w:type="pct"/>
          </w:tcPr>
          <w:p w:rsidR="00FD3D24" w:rsidRDefault="00FD3D24" w:rsidP="004C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0BD">
              <w:rPr>
                <w:rFonts w:ascii="Times New Roman" w:hAnsi="Times New Roman" w:cs="Times New Roman"/>
                <w:sz w:val="20"/>
                <w:szCs w:val="28"/>
              </w:rPr>
              <w:t>г. Пятигорск</w:t>
            </w:r>
          </w:p>
        </w:tc>
        <w:tc>
          <w:tcPr>
            <w:tcW w:w="316" w:type="pct"/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870BD">
              <w:rPr>
                <w:rFonts w:ascii="Times New Roman" w:hAnsi="Times New Roman" w:cs="Times New Roman"/>
                <w:sz w:val="10"/>
                <w:szCs w:val="28"/>
              </w:rPr>
              <w:t>.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D3D24" w:rsidRDefault="00FD3D24" w:rsidP="00FD3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107" w:rsidRDefault="00FA4107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779A9" w:rsidRPr="008779A9" w:rsidRDefault="00153891" w:rsidP="00667D69">
      <w:pPr>
        <w:pStyle w:val="ConsPlusTitle"/>
        <w:spacing w:line="2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779A9">
        <w:rPr>
          <w:rFonts w:ascii="Times New Roman" w:eastAsia="Times New Roman" w:hAnsi="Times New Roman" w:cs="Times New Roman"/>
          <w:b w:val="0"/>
          <w:sz w:val="28"/>
          <w:szCs w:val="28"/>
        </w:rPr>
        <w:t>О внесении изм</w:t>
      </w:r>
      <w:r w:rsidR="008779A9" w:rsidRPr="008779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енений в постановление администрации города </w:t>
      </w:r>
      <w:r w:rsidRPr="008779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Пятигорска </w:t>
      </w:r>
      <w:r w:rsidR="008779A9" w:rsidRPr="008779A9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     от 02.09.2025 № 3233 </w:t>
      </w:r>
      <w:r w:rsidR="00A15ECE">
        <w:rPr>
          <w:rFonts w:ascii="Times New Roman" w:eastAsia="Times New Roman" w:hAnsi="Times New Roman" w:cs="Times New Roman"/>
          <w:b w:val="0"/>
          <w:sz w:val="28"/>
          <w:szCs w:val="28"/>
        </w:rPr>
        <w:t>«</w:t>
      </w:r>
      <w:r w:rsidR="008779A9" w:rsidRPr="008779A9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муниципальной программы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</w:r>
    </w:p>
    <w:p w:rsidR="008779A9" w:rsidRPr="00B272C0" w:rsidRDefault="008779A9" w:rsidP="008779A9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235AD" w:rsidRPr="00B272C0" w:rsidRDefault="00D235AD" w:rsidP="008779A9">
      <w:pPr>
        <w:spacing w:before="240"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67D69" w:rsidRPr="00B272C0" w:rsidRDefault="00667D69" w:rsidP="00667D69">
      <w:pPr>
        <w:widowControl w:val="0"/>
        <w:autoSpaceDE w:val="0"/>
        <w:autoSpaceDN w:val="0"/>
        <w:adjustRightInd w:val="0"/>
        <w:spacing w:after="0" w:line="240" w:lineRule="auto"/>
        <w:ind w:right="-9" w:firstLine="720"/>
        <w:jc w:val="both"/>
        <w:rPr>
          <w:rFonts w:ascii="Times New Roman" w:hAnsi="Times New Roman"/>
          <w:sz w:val="28"/>
          <w:szCs w:val="28"/>
        </w:rPr>
      </w:pPr>
      <w:r w:rsidRPr="00B272C0">
        <w:rPr>
          <w:rFonts w:ascii="Times New Roman" w:hAnsi="Times New Roman"/>
          <w:sz w:val="28"/>
          <w:szCs w:val="28"/>
        </w:rPr>
        <w:t xml:space="preserve">В соответствии со ст. 179 Бюджетного кодекса Российской Федерации, Федеральным законом от 6 октября 2003 года № 131-ФЗ «Об общих принципах        организации местного самоуправления в Российской Федерации», Уставом муниципального образования городского округа города-курорта Пятигорска </w:t>
      </w:r>
      <w:r w:rsidR="00454B0F">
        <w:rPr>
          <w:rFonts w:ascii="Times New Roman" w:hAnsi="Times New Roman"/>
          <w:sz w:val="28"/>
          <w:szCs w:val="28"/>
        </w:rPr>
        <w:t xml:space="preserve"> </w:t>
      </w:r>
      <w:r w:rsidR="00F96E39">
        <w:rPr>
          <w:rFonts w:ascii="Times New Roman" w:hAnsi="Times New Roman"/>
          <w:sz w:val="28"/>
          <w:szCs w:val="28"/>
        </w:rPr>
        <w:t xml:space="preserve"> </w:t>
      </w:r>
      <w:r w:rsidR="00166613">
        <w:rPr>
          <w:rFonts w:ascii="Times New Roman" w:hAnsi="Times New Roman"/>
          <w:sz w:val="28"/>
          <w:szCs w:val="28"/>
        </w:rPr>
        <w:t xml:space="preserve">    </w:t>
      </w:r>
      <w:r w:rsidRPr="00B272C0">
        <w:rPr>
          <w:rFonts w:ascii="Times New Roman" w:hAnsi="Times New Roman"/>
          <w:sz w:val="28"/>
          <w:szCs w:val="28"/>
        </w:rPr>
        <w:t>Ставропольского края, постановлением администрации города Пятигорска от 12.11.2013 № 4193 «Об утверждении Перечня муниципальных программ города-курорта Пятигорска, планируемых к разработке», постановлением администрации города Пятигорска от 08.10.2018 № 3899 «Об утверждении Порядка разработки, реализации и оценки эффективности муниципальных программ города-курорта Пятигорска» (о признании утратившим силу постановления администрации города Пятигорска от 08.11.2013 № 4175),-</w:t>
      </w:r>
    </w:p>
    <w:p w:rsidR="00AE2C3D" w:rsidRPr="005C5179" w:rsidRDefault="00AE2C3D" w:rsidP="0055188C">
      <w:pPr>
        <w:widowControl w:val="0"/>
        <w:autoSpaceDE w:val="0"/>
        <w:autoSpaceDN w:val="0"/>
        <w:adjustRightInd w:val="0"/>
        <w:spacing w:after="0" w:line="240" w:lineRule="exact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2C0" w:rsidRDefault="00B272C0" w:rsidP="00B272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272C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ПОСТАНОВЛЯЮ:</w:t>
      </w:r>
    </w:p>
    <w:p w:rsidR="00537649" w:rsidRDefault="00537649" w:rsidP="00B272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37649" w:rsidRDefault="00607522" w:rsidP="005E79EB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9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следующие изменения в</w:t>
      </w:r>
      <w:r w:rsidR="00537649">
        <w:rPr>
          <w:rFonts w:ascii="Times New Roman" w:hAnsi="Times New Roman"/>
          <w:sz w:val="28"/>
          <w:szCs w:val="28"/>
        </w:rPr>
        <w:t xml:space="preserve"> постановление </w:t>
      </w:r>
      <w:r w:rsidR="00537649" w:rsidRPr="000F4CD3">
        <w:rPr>
          <w:rFonts w:ascii="Times New Roman" w:hAnsi="Times New Roman"/>
          <w:sz w:val="28"/>
          <w:szCs w:val="28"/>
        </w:rPr>
        <w:t>администрации города Пяти</w:t>
      </w:r>
      <w:r>
        <w:rPr>
          <w:rFonts w:ascii="Times New Roman" w:hAnsi="Times New Roman"/>
          <w:sz w:val="28"/>
          <w:szCs w:val="28"/>
        </w:rPr>
        <w:t>горска от 02</w:t>
      </w:r>
      <w:r w:rsidR="00024CBC" w:rsidRPr="000F4C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09.2025</w:t>
      </w:r>
      <w:r w:rsidR="00537649" w:rsidRPr="000F4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3233 </w:t>
      </w:r>
      <w:r w:rsidR="00537649" w:rsidRPr="000F4CD3">
        <w:rPr>
          <w:rFonts w:ascii="Times New Roman" w:hAnsi="Times New Roman"/>
          <w:sz w:val="28"/>
          <w:szCs w:val="28"/>
        </w:rPr>
        <w:t>«Об утверждении муниципальной программы города-курорта Пятигорска «Модернизация экономики, развитие малого и среднего бизнеса, курорта и туризма, энергетики, промышленности и улу</w:t>
      </w:r>
      <w:r w:rsidR="005C10E9">
        <w:rPr>
          <w:rFonts w:ascii="Times New Roman" w:hAnsi="Times New Roman"/>
          <w:sz w:val="28"/>
          <w:szCs w:val="28"/>
        </w:rPr>
        <w:t>чшение инвестиционного климата»:</w:t>
      </w:r>
    </w:p>
    <w:p w:rsidR="00607522" w:rsidRPr="00E0722F" w:rsidRDefault="00607522" w:rsidP="005E79EB">
      <w:pPr>
        <w:widowControl w:val="0"/>
        <w:numPr>
          <w:ilvl w:val="1"/>
          <w:numId w:val="3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9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подпунк</w:t>
      </w:r>
      <w:r w:rsidR="005C10E9">
        <w:rPr>
          <w:rFonts w:ascii="Times New Roman" w:hAnsi="Times New Roman"/>
          <w:sz w:val="28"/>
          <w:szCs w:val="28"/>
        </w:rPr>
        <w:t>том 2.12</w:t>
      </w:r>
      <w:r>
        <w:rPr>
          <w:rFonts w:ascii="Times New Roman" w:hAnsi="Times New Roman"/>
          <w:sz w:val="28"/>
          <w:szCs w:val="28"/>
        </w:rPr>
        <w:t xml:space="preserve"> </w:t>
      </w:r>
      <w:r w:rsidR="00DA59A5">
        <w:rPr>
          <w:rFonts w:ascii="Times New Roman" w:hAnsi="Times New Roman"/>
          <w:sz w:val="28"/>
          <w:szCs w:val="28"/>
        </w:rPr>
        <w:t xml:space="preserve">следующего </w:t>
      </w:r>
      <w:proofErr w:type="gramStart"/>
      <w:r>
        <w:rPr>
          <w:rFonts w:ascii="Times New Roman" w:hAnsi="Times New Roman"/>
          <w:sz w:val="28"/>
          <w:szCs w:val="28"/>
        </w:rPr>
        <w:t>содержания:</w:t>
      </w:r>
      <w:r w:rsidR="003E455E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E0722F">
        <w:rPr>
          <w:rFonts w:ascii="Times New Roman" w:hAnsi="Times New Roman"/>
          <w:sz w:val="28"/>
          <w:szCs w:val="28"/>
        </w:rPr>
        <w:t xml:space="preserve">                      </w:t>
      </w:r>
      <w:r w:rsidRPr="00E0722F">
        <w:rPr>
          <w:rFonts w:ascii="Times New Roman" w:hAnsi="Times New Roman"/>
          <w:sz w:val="28"/>
          <w:szCs w:val="28"/>
        </w:rPr>
        <w:t>«2.12. Постановление администрации города Пятигорска от 17.12.2025 №</w:t>
      </w:r>
      <w:r w:rsidR="004B4EC9" w:rsidRPr="00E0722F">
        <w:rPr>
          <w:rFonts w:ascii="Times New Roman" w:hAnsi="Times New Roman"/>
          <w:sz w:val="28"/>
          <w:szCs w:val="28"/>
        </w:rPr>
        <w:t xml:space="preserve"> </w:t>
      </w:r>
      <w:r w:rsidRPr="00E0722F">
        <w:rPr>
          <w:rFonts w:ascii="Times New Roman" w:hAnsi="Times New Roman"/>
          <w:sz w:val="28"/>
          <w:szCs w:val="28"/>
        </w:rPr>
        <w:t xml:space="preserve">4517    </w:t>
      </w:r>
      <w:r w:rsidR="00C609C2" w:rsidRPr="00E0722F">
        <w:rPr>
          <w:rFonts w:ascii="Times New Roman" w:hAnsi="Times New Roman"/>
          <w:sz w:val="28"/>
          <w:szCs w:val="28"/>
        </w:rPr>
        <w:t>«</w:t>
      </w:r>
      <w:r w:rsidR="00E0722F" w:rsidRPr="00E0722F">
        <w:rPr>
          <w:rFonts w:ascii="Times New Roman" w:eastAsia="Times New Roman" w:hAnsi="Times New Roman" w:cs="Times New Roman"/>
          <w:sz w:val="28"/>
          <w:szCs w:val="28"/>
        </w:rPr>
        <w:t>О внесении изменений в муниципальную программу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климата», утвержденную постановлением админ</w:t>
      </w:r>
      <w:r w:rsidR="006814F0">
        <w:rPr>
          <w:rFonts w:ascii="Times New Roman" w:eastAsia="Times New Roman" w:hAnsi="Times New Roman" w:cs="Times New Roman"/>
          <w:sz w:val="28"/>
          <w:szCs w:val="28"/>
        </w:rPr>
        <w:t>истрации города Пятигорска от 16.08.2017 № 3412</w:t>
      </w:r>
      <w:r w:rsidR="00E0722F">
        <w:rPr>
          <w:rFonts w:ascii="Times New Roman" w:eastAsia="Times New Roman" w:hAnsi="Times New Roman" w:cs="Times New Roman"/>
          <w:sz w:val="28"/>
          <w:szCs w:val="28"/>
        </w:rPr>
        <w:t>»;</w:t>
      </w:r>
      <w:r w:rsidR="00E0722F" w:rsidRPr="00E07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2E48" w:rsidRPr="005C5179" w:rsidRDefault="00A77F8B" w:rsidP="00537649">
      <w:pPr>
        <w:widowControl w:val="0"/>
        <w:tabs>
          <w:tab w:val="left" w:pos="1134"/>
          <w:tab w:val="left" w:pos="935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1.</w:t>
      </w:r>
      <w:r w:rsidR="00537649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="00581BE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92E48" w:rsidRPr="005C5179">
        <w:rPr>
          <w:rFonts w:ascii="Times New Roman" w:eastAsia="Times New Roman" w:hAnsi="Times New Roman" w:cs="Times New Roman"/>
          <w:sz w:val="28"/>
          <w:szCs w:val="28"/>
        </w:rPr>
        <w:t>нести в муниципальную программу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климата», утвержденную постановлением администрации города Пятигорс</w:t>
      </w:r>
      <w:r w:rsidR="00C92E48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="00C92E48">
        <w:rPr>
          <w:rFonts w:ascii="Times New Roman" w:eastAsia="Times New Roman" w:hAnsi="Times New Roman" w:cs="Times New Roman"/>
          <w:sz w:val="28"/>
          <w:szCs w:val="28"/>
        </w:rPr>
        <w:lastRenderedPageBreak/>
        <w:t>от 02.09.2025</w:t>
      </w:r>
      <w:r w:rsidR="00162FA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92E48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74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E48">
        <w:rPr>
          <w:rFonts w:ascii="Times New Roman" w:eastAsia="Times New Roman" w:hAnsi="Times New Roman" w:cs="Times New Roman"/>
          <w:sz w:val="28"/>
          <w:szCs w:val="28"/>
        </w:rPr>
        <w:t xml:space="preserve">3233, </w:t>
      </w:r>
      <w:r w:rsidR="00E62CF3">
        <w:rPr>
          <w:rFonts w:ascii="Times New Roman" w:eastAsia="Times New Roman" w:hAnsi="Times New Roman" w:cs="Times New Roman"/>
          <w:sz w:val="28"/>
          <w:szCs w:val="28"/>
        </w:rPr>
        <w:t>(далее -</w:t>
      </w:r>
      <w:r w:rsidR="00360D6A" w:rsidRPr="005C5179">
        <w:rPr>
          <w:rFonts w:ascii="Times New Roman" w:eastAsia="Times New Roman" w:hAnsi="Times New Roman" w:cs="Times New Roman"/>
          <w:sz w:val="28"/>
          <w:szCs w:val="28"/>
        </w:rPr>
        <w:t xml:space="preserve"> программа)</w:t>
      </w:r>
      <w:r w:rsidR="00C92E48" w:rsidRPr="005C5179">
        <w:rPr>
          <w:rFonts w:ascii="Times New Roman" w:eastAsia="Times New Roman" w:hAnsi="Times New Roman" w:cs="Times New Roman"/>
          <w:sz w:val="28"/>
          <w:szCs w:val="28"/>
        </w:rPr>
        <w:t xml:space="preserve"> следующие</w:t>
      </w:r>
      <w:r w:rsidR="00C92E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E48" w:rsidRPr="005C5179">
        <w:rPr>
          <w:rFonts w:ascii="Times New Roman" w:eastAsia="Times New Roman" w:hAnsi="Times New Roman" w:cs="Times New Roman"/>
          <w:sz w:val="28"/>
          <w:szCs w:val="28"/>
        </w:rPr>
        <w:t>изменения:</w:t>
      </w:r>
    </w:p>
    <w:p w:rsidR="001839F6" w:rsidRDefault="00C92E48" w:rsidP="00764717">
      <w:pPr>
        <w:pStyle w:val="ConsPlusCell"/>
        <w:tabs>
          <w:tab w:val="left" w:pos="949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179">
        <w:rPr>
          <w:rFonts w:ascii="Times New Roman" w:hAnsi="Times New Roman" w:cs="Times New Roman"/>
          <w:sz w:val="28"/>
          <w:szCs w:val="28"/>
        </w:rPr>
        <w:t>1.</w:t>
      </w:r>
      <w:r w:rsidR="00E62CF3">
        <w:rPr>
          <w:rFonts w:ascii="Times New Roman" w:hAnsi="Times New Roman" w:cs="Times New Roman"/>
          <w:sz w:val="28"/>
          <w:szCs w:val="28"/>
        </w:rPr>
        <w:t>2.</w:t>
      </w:r>
      <w:r w:rsidRPr="005C5179">
        <w:rPr>
          <w:rFonts w:ascii="Times New Roman" w:hAnsi="Times New Roman" w:cs="Times New Roman"/>
          <w:sz w:val="28"/>
          <w:szCs w:val="28"/>
        </w:rPr>
        <w:t xml:space="preserve">1. </w:t>
      </w:r>
      <w:r w:rsidR="001B08CF">
        <w:rPr>
          <w:rFonts w:ascii="Times New Roman" w:hAnsi="Times New Roman" w:cs="Times New Roman"/>
          <w:sz w:val="28"/>
          <w:szCs w:val="28"/>
        </w:rPr>
        <w:t>В паспорте программы строку</w:t>
      </w:r>
      <w:r w:rsidRPr="005C5179">
        <w:rPr>
          <w:rFonts w:ascii="Times New Roman" w:hAnsi="Times New Roman" w:cs="Times New Roman"/>
          <w:sz w:val="28"/>
          <w:szCs w:val="28"/>
        </w:rPr>
        <w:t xml:space="preserve"> «Объемы и источники финансового обеспечения програм</w:t>
      </w:r>
      <w:r w:rsidRPr="005C5179">
        <w:rPr>
          <w:rFonts w:ascii="Times New Roman" w:hAnsi="Times New Roman" w:cs="Times New Roman"/>
          <w:sz w:val="28"/>
          <w:szCs w:val="28"/>
        </w:rPr>
        <w:softHyphen/>
      </w:r>
      <w:r w:rsidR="001B08CF">
        <w:rPr>
          <w:rFonts w:ascii="Times New Roman" w:hAnsi="Times New Roman" w:cs="Times New Roman"/>
          <w:sz w:val="28"/>
          <w:szCs w:val="28"/>
        </w:rPr>
        <w:t>мы»</w:t>
      </w:r>
      <w:r w:rsidRPr="005C517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051897">
        <w:rPr>
          <w:rFonts w:ascii="Times New Roman" w:hAnsi="Times New Roman" w:cs="Times New Roman"/>
          <w:sz w:val="28"/>
          <w:szCs w:val="28"/>
        </w:rPr>
        <w:t>:</w:t>
      </w:r>
    </w:p>
    <w:p w:rsidR="00070C47" w:rsidRPr="003031CF" w:rsidRDefault="00070C47" w:rsidP="000A1F47">
      <w:pPr>
        <w:pStyle w:val="ConsPlusCell"/>
        <w:tabs>
          <w:tab w:val="left" w:pos="9355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31680" w:type="dxa"/>
        <w:tblInd w:w="-49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5"/>
        <w:gridCol w:w="6841"/>
        <w:gridCol w:w="5738"/>
        <w:gridCol w:w="5738"/>
        <w:gridCol w:w="5738"/>
      </w:tblGrid>
      <w:tr w:rsidR="003031CF" w:rsidRPr="003031CF" w:rsidTr="00E67A72">
        <w:trPr>
          <w:trHeight w:val="934"/>
        </w:trPr>
        <w:tc>
          <w:tcPr>
            <w:tcW w:w="7625" w:type="dxa"/>
            <w:shd w:val="clear" w:color="auto" w:fill="auto"/>
          </w:tcPr>
          <w:tbl>
            <w:tblPr>
              <w:tblW w:w="849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544"/>
              <w:gridCol w:w="4952"/>
            </w:tblGrid>
            <w:tr w:rsidR="003031CF" w:rsidRPr="003031CF" w:rsidTr="001720D3">
              <w:tc>
                <w:tcPr>
                  <w:tcW w:w="3544" w:type="dxa"/>
                  <w:hideMark/>
                </w:tcPr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2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«Объемы и источники финансового </w:t>
                  </w:r>
                  <w:proofErr w:type="spellStart"/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обеспече</w:t>
                  </w:r>
                  <w:proofErr w:type="spellEnd"/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</w:p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2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ния</w:t>
                  </w:r>
                  <w:proofErr w:type="spellEnd"/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программы</w:t>
                  </w:r>
                </w:p>
              </w:tc>
              <w:tc>
                <w:tcPr>
                  <w:tcW w:w="4952" w:type="dxa"/>
                  <w:shd w:val="clear" w:color="auto" w:fill="auto"/>
                  <w:hideMark/>
                </w:tcPr>
                <w:p w:rsidR="00BE6F7B" w:rsidRDefault="00D85F22" w:rsidP="00BE6F7B">
                  <w:pPr>
                    <w:widowControl w:val="0"/>
                    <w:tabs>
                      <w:tab w:val="left" w:pos="2610"/>
                      <w:tab w:val="left" w:pos="4181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4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</w:t>
                  </w:r>
                  <w:r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Объемы и источники </w:t>
                  </w:r>
                  <w:r w:rsidRPr="0099380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финансового</w:t>
                  </w:r>
                  <w:r w:rsidR="00BE6F7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9380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обеспе</w:t>
                  </w:r>
                  <w:proofErr w:type="spellEnd"/>
                  <w:r w:rsidR="00BE6F7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</w:p>
                <w:p w:rsidR="003031CF" w:rsidRPr="003031CF" w:rsidRDefault="00D85F22" w:rsidP="00BE6F7B">
                  <w:pPr>
                    <w:widowControl w:val="0"/>
                    <w:tabs>
                      <w:tab w:val="left" w:pos="2610"/>
                      <w:tab w:val="left" w:pos="4181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34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9380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чения</w:t>
                  </w:r>
                  <w:proofErr w:type="spellEnd"/>
                  <w:r w:rsidRPr="0099380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программы</w:t>
                  </w:r>
                </w:p>
              </w:tc>
            </w:tr>
          </w:tbl>
          <w:p w:rsidR="003031CF" w:rsidRPr="003031CF" w:rsidRDefault="003031CF" w:rsidP="00070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41" w:type="dxa"/>
            <w:shd w:val="clear" w:color="auto" w:fill="auto"/>
          </w:tcPr>
          <w:tbl>
            <w:tblPr>
              <w:tblW w:w="20186" w:type="dxa"/>
              <w:tblInd w:w="1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683"/>
              <w:gridCol w:w="121"/>
              <w:gridCol w:w="21"/>
              <w:gridCol w:w="425"/>
              <w:gridCol w:w="5901"/>
              <w:gridCol w:w="121"/>
              <w:gridCol w:w="163"/>
              <w:gridCol w:w="283"/>
              <w:gridCol w:w="5901"/>
              <w:gridCol w:w="121"/>
              <w:gridCol w:w="163"/>
              <w:gridCol w:w="283"/>
            </w:tblGrid>
            <w:tr w:rsidR="003031CF" w:rsidRPr="003031CF" w:rsidTr="00764717">
              <w:trPr>
                <w:gridAfter w:val="2"/>
                <w:wAfter w:w="446" w:type="dxa"/>
                <w:trHeight w:val="1884"/>
              </w:trPr>
              <w:tc>
                <w:tcPr>
                  <w:tcW w:w="6804" w:type="dxa"/>
                  <w:gridSpan w:val="2"/>
                </w:tcPr>
                <w:p w:rsidR="003031CF" w:rsidRPr="003031CF" w:rsidRDefault="003031CF" w:rsidP="0076471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 w:right="7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6471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Объем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E0E9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финансового обеспечения </w:t>
                  </w:r>
                  <w:r w:rsidR="003C7A9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76471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программы</w:t>
                  </w:r>
                </w:p>
                <w:p w:rsidR="003031CF" w:rsidRPr="003031CF" w:rsidRDefault="003031CF" w:rsidP="0076471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составит </w:t>
                  </w:r>
                  <w:r w:rsidR="00971E7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1090183,58</w:t>
                  </w:r>
                  <w:r w:rsidRPr="0076471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тыс. руб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., в том</w:t>
                  </w:r>
                  <w:r w:rsidR="005F382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4208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числе </w:t>
                  </w:r>
                  <w:r w:rsidR="009E0E9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по</w:t>
                  </w:r>
                </w:p>
                <w:p w:rsidR="009B375C" w:rsidRDefault="003031CF" w:rsidP="0076471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источн</w:t>
                  </w:r>
                  <w:r w:rsidR="007C6F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икам финансов</w:t>
                  </w:r>
                  <w:r w:rsidR="00740C6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ого </w:t>
                  </w:r>
                  <w:proofErr w:type="gramStart"/>
                  <w:r w:rsidR="007C6F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обеспечения: 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End"/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</w:t>
                  </w:r>
                  <w:r w:rsidR="009A257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9E0E9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Бюджет города Пятигорска</w:t>
                  </w:r>
                  <w:r w:rsidR="00020830" w:rsidRPr="0076471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:</w:t>
                  </w:r>
                  <w:r w:rsidR="009B375C" w:rsidRPr="0076471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71E7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1090183,58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тыс.руб.,</w:t>
                  </w:r>
                </w:p>
                <w:p w:rsidR="009E0E96" w:rsidRDefault="003031CF" w:rsidP="0076471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 том числе по годам:</w:t>
                  </w:r>
                </w:p>
                <w:p w:rsidR="009E0E96" w:rsidRDefault="009E0E96" w:rsidP="0076471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647"/>
                    <w:jc w:val="right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9E0E96" w:rsidRPr="003031CF" w:rsidRDefault="009E0E96" w:rsidP="004760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 w:right="7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347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2026 год</w:t>
                  </w:r>
                  <w:r w:rsidR="00714A66" w:rsidRPr="00B2347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7606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  <w:r w:rsidR="00714A66" w:rsidRPr="00B2347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7606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600303,40</w:t>
                  </w:r>
                  <w:r w:rsidRPr="00B2347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c>
                <w:tcPr>
                  <w:tcW w:w="7250" w:type="dxa"/>
                  <w:gridSpan w:val="4"/>
                  <w:hideMark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2027 год - 452423,82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c>
                <w:tcPr>
                  <w:tcW w:w="7250" w:type="dxa"/>
                  <w:gridSpan w:val="4"/>
                  <w:hideMark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2028 год - 9364,09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trHeight w:val="23"/>
              </w:trPr>
              <w:tc>
                <w:tcPr>
                  <w:tcW w:w="7250" w:type="dxa"/>
                  <w:gridSpan w:val="4"/>
                  <w:hideMark/>
                </w:tcPr>
                <w:p w:rsidR="003031CF" w:rsidRPr="003031CF" w:rsidRDefault="00C411F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2029 год - 9364</w:t>
                  </w:r>
                  <w:r w:rsidR="003031CF"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,09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c>
                <w:tcPr>
                  <w:tcW w:w="7250" w:type="dxa"/>
                  <w:gridSpan w:val="4"/>
                  <w:hideMark/>
                </w:tcPr>
                <w:p w:rsidR="003031CF" w:rsidRPr="003031CF" w:rsidRDefault="00C411F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2030 год - 9364</w:t>
                  </w:r>
                  <w:r w:rsidR="003031CF"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,09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c>
                <w:tcPr>
                  <w:tcW w:w="7250" w:type="dxa"/>
                  <w:gridSpan w:val="4"/>
                  <w:hideMark/>
                </w:tcPr>
                <w:p w:rsidR="003031CF" w:rsidRPr="003031CF" w:rsidRDefault="00C411F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2031 год - 9364</w:t>
                  </w:r>
                  <w:r w:rsidR="00B926D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,09 тыс. руб.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070C4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9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gridAfter w:val="1"/>
                <w:wAfter w:w="283" w:type="dxa"/>
              </w:trPr>
              <w:tc>
                <w:tcPr>
                  <w:tcW w:w="6825" w:type="dxa"/>
                  <w:gridSpan w:val="3"/>
                  <w:hideMark/>
                </w:tcPr>
                <w:p w:rsidR="003031CF" w:rsidRPr="003031CF" w:rsidRDefault="003031CF" w:rsidP="009E0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Налоговые расходы города-курорта</w:t>
                  </w:r>
                  <w:r w:rsidR="009E0E9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Пятигорска - 0,00 тыс. руб., в том числе по годам:</w:t>
                  </w:r>
                </w:p>
              </w:tc>
              <w:tc>
                <w:tcPr>
                  <w:tcW w:w="6610" w:type="dxa"/>
                  <w:gridSpan w:val="4"/>
                </w:tcPr>
                <w:p w:rsidR="003031CF" w:rsidRPr="003031CF" w:rsidRDefault="003031CF" w:rsidP="009E0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gridAfter w:val="3"/>
                <w:wAfter w:w="567" w:type="dxa"/>
              </w:trPr>
              <w:tc>
                <w:tcPr>
                  <w:tcW w:w="6683" w:type="dxa"/>
                  <w:hideMark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2026 год - 0,00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gridAfter w:val="3"/>
                <w:wAfter w:w="567" w:type="dxa"/>
              </w:trPr>
              <w:tc>
                <w:tcPr>
                  <w:tcW w:w="6683" w:type="dxa"/>
                  <w:hideMark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2027 год - 0,00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gridAfter w:val="3"/>
                <w:wAfter w:w="567" w:type="dxa"/>
              </w:trPr>
              <w:tc>
                <w:tcPr>
                  <w:tcW w:w="6683" w:type="dxa"/>
                  <w:hideMark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2028 год - 0,00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gridAfter w:val="3"/>
                <w:wAfter w:w="567" w:type="dxa"/>
              </w:trPr>
              <w:tc>
                <w:tcPr>
                  <w:tcW w:w="6683" w:type="dxa"/>
                  <w:hideMark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2029 год - 0,00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gridAfter w:val="3"/>
                <w:wAfter w:w="567" w:type="dxa"/>
              </w:trPr>
              <w:tc>
                <w:tcPr>
                  <w:tcW w:w="6683" w:type="dxa"/>
                  <w:hideMark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2030 год - 0,00 тыс. руб.;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31CF" w:rsidRPr="003031CF" w:rsidTr="0040104B">
              <w:trPr>
                <w:gridAfter w:val="3"/>
                <w:wAfter w:w="567" w:type="dxa"/>
              </w:trPr>
              <w:tc>
                <w:tcPr>
                  <w:tcW w:w="6683" w:type="dxa"/>
                  <w:hideMark/>
                </w:tcPr>
                <w:p w:rsidR="00B37C9B" w:rsidRPr="003031CF" w:rsidRDefault="003031CF" w:rsidP="00B37C9B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31C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2031 год - 0,00 тыс. руб.»</w:t>
                  </w:r>
                  <w:r w:rsidR="00B926D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;</w:t>
                  </w: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68" w:type="dxa"/>
                  <w:gridSpan w:val="4"/>
                </w:tcPr>
                <w:p w:rsidR="003031CF" w:rsidRPr="003031CF" w:rsidRDefault="003031CF" w:rsidP="00D85F2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809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031CF" w:rsidRPr="003031CF" w:rsidRDefault="003031CF" w:rsidP="00070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738" w:type="dxa"/>
          </w:tcPr>
          <w:p w:rsidR="003031CF" w:rsidRPr="003031CF" w:rsidRDefault="003031CF" w:rsidP="003031CF">
            <w:pPr>
              <w:spacing w:after="0" w:line="240" w:lineRule="auto"/>
              <w:ind w:left="10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8" w:type="dxa"/>
          </w:tcPr>
          <w:p w:rsidR="003031CF" w:rsidRPr="003031CF" w:rsidRDefault="003031CF" w:rsidP="00070C47">
            <w:pPr>
              <w:spacing w:after="0" w:line="240" w:lineRule="auto"/>
              <w:ind w:left="89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8" w:type="dxa"/>
          </w:tcPr>
          <w:p w:rsidR="003031CF" w:rsidRPr="003031CF" w:rsidRDefault="003031CF" w:rsidP="00070C47">
            <w:pPr>
              <w:spacing w:after="0" w:line="240" w:lineRule="auto"/>
              <w:ind w:left="89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3930" w:rsidRDefault="00B37C9B" w:rsidP="00F843E2">
      <w:pPr>
        <w:pStyle w:val="Standard"/>
        <w:ind w:firstLine="709"/>
        <w:jc w:val="both"/>
        <w:rPr>
          <w:sz w:val="28"/>
          <w:szCs w:val="28"/>
        </w:rPr>
      </w:pPr>
      <w:r w:rsidRPr="00A0066C">
        <w:rPr>
          <w:sz w:val="28"/>
          <w:szCs w:val="28"/>
        </w:rPr>
        <w:t>1.2.</w:t>
      </w:r>
      <w:r w:rsidR="00A569FD">
        <w:rPr>
          <w:sz w:val="28"/>
          <w:szCs w:val="28"/>
        </w:rPr>
        <w:t xml:space="preserve">2. В паспорте подпрограммы </w:t>
      </w:r>
      <w:r w:rsidR="004C031C">
        <w:rPr>
          <w:sz w:val="28"/>
          <w:szCs w:val="28"/>
        </w:rPr>
        <w:t xml:space="preserve">2 </w:t>
      </w:r>
      <w:r w:rsidR="00A569FD">
        <w:rPr>
          <w:sz w:val="28"/>
          <w:szCs w:val="28"/>
        </w:rPr>
        <w:t>«Развитие курорта и туризма в городе-курорте Пятигорске» (далее – подпрограмма 2)</w:t>
      </w:r>
      <w:r w:rsidR="00413930">
        <w:rPr>
          <w:sz w:val="28"/>
          <w:szCs w:val="28"/>
        </w:rPr>
        <w:t>:</w:t>
      </w:r>
    </w:p>
    <w:p w:rsidR="00A0066C" w:rsidRPr="00A0066C" w:rsidRDefault="00413930" w:rsidP="00F843E2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1.2.2.1.</w:t>
      </w:r>
      <w:r w:rsidR="00B37C9B" w:rsidRPr="00A0066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E67A72" w:rsidRPr="00A0066C">
        <w:rPr>
          <w:sz w:val="28"/>
          <w:szCs w:val="28"/>
        </w:rPr>
        <w:t xml:space="preserve">троку «Показатели решения задач подпрограммы 2» </w:t>
      </w:r>
      <w:r w:rsidR="00E85AB9" w:rsidRPr="00A0066C">
        <w:rPr>
          <w:sz w:val="28"/>
          <w:szCs w:val="28"/>
        </w:rPr>
        <w:t>после абзаца шестого</w:t>
      </w:r>
      <w:r w:rsidR="00E67A72" w:rsidRPr="00A0066C">
        <w:rPr>
          <w:sz w:val="28"/>
          <w:szCs w:val="28"/>
        </w:rPr>
        <w:t xml:space="preserve"> дополнить абзацем следующего содержания:</w:t>
      </w:r>
    </w:p>
    <w:p w:rsidR="00413930" w:rsidRDefault="00834FC0" w:rsidP="00F843E2">
      <w:pPr>
        <w:pStyle w:val="Standard"/>
        <w:ind w:firstLine="709"/>
        <w:jc w:val="both"/>
        <w:rPr>
          <w:sz w:val="28"/>
          <w:szCs w:val="28"/>
        </w:rPr>
      </w:pPr>
      <w:r w:rsidRPr="00A0066C">
        <w:rPr>
          <w:sz w:val="28"/>
          <w:szCs w:val="28"/>
        </w:rPr>
        <w:t xml:space="preserve"> </w:t>
      </w:r>
      <w:r w:rsidR="003E337A" w:rsidRPr="00A0066C">
        <w:rPr>
          <w:sz w:val="28"/>
          <w:szCs w:val="28"/>
        </w:rPr>
        <w:t>«</w:t>
      </w:r>
      <w:r w:rsidR="00A0066C" w:rsidRPr="00A0066C">
        <w:rPr>
          <w:sz w:val="28"/>
          <w:szCs w:val="28"/>
        </w:rPr>
        <w:t xml:space="preserve">количество событийных мероприятий в рамках регионального проекта;». </w:t>
      </w:r>
    </w:p>
    <w:p w:rsidR="006F791B" w:rsidRDefault="00413930" w:rsidP="00413930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1.2.2.2. </w:t>
      </w:r>
      <w:r w:rsidR="006F791B" w:rsidRPr="002C04EA">
        <w:rPr>
          <w:sz w:val="28"/>
          <w:szCs w:val="28"/>
        </w:rPr>
        <w:t>Строку «Объемы и источники финансового обеспечения подпро</w:t>
      </w:r>
      <w:r w:rsidR="006F791B" w:rsidRPr="002C04EA">
        <w:rPr>
          <w:sz w:val="28"/>
          <w:szCs w:val="28"/>
        </w:rPr>
        <w:softHyphen/>
        <w:t xml:space="preserve">граммы 2» </w:t>
      </w:r>
      <w:r w:rsidR="006F791B" w:rsidRPr="005C5179">
        <w:rPr>
          <w:sz w:val="28"/>
          <w:szCs w:val="28"/>
        </w:rPr>
        <w:t>изложить в следующей редакции:</w:t>
      </w:r>
    </w:p>
    <w:p w:rsidR="000A1F47" w:rsidRPr="005C5179" w:rsidRDefault="000A1F47" w:rsidP="000A1F47">
      <w:pPr>
        <w:pStyle w:val="Standard"/>
        <w:spacing w:line="240" w:lineRule="exact"/>
        <w:ind w:firstLine="709"/>
        <w:jc w:val="both"/>
        <w:rPr>
          <w:sz w:val="28"/>
          <w:szCs w:val="28"/>
        </w:rPr>
      </w:pPr>
    </w:p>
    <w:tbl>
      <w:tblPr>
        <w:tblW w:w="316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8"/>
        <w:gridCol w:w="6478"/>
        <w:gridCol w:w="2850"/>
        <w:gridCol w:w="6488"/>
        <w:gridCol w:w="6488"/>
        <w:gridCol w:w="6488"/>
      </w:tblGrid>
      <w:tr w:rsidR="006F791B" w:rsidRPr="005C5179" w:rsidTr="00730587">
        <w:trPr>
          <w:trHeight w:val="934"/>
        </w:trPr>
        <w:tc>
          <w:tcPr>
            <w:tcW w:w="2878" w:type="dxa"/>
            <w:shd w:val="clear" w:color="auto" w:fill="auto"/>
          </w:tcPr>
          <w:p w:rsidR="006F791B" w:rsidRPr="005C5179" w:rsidRDefault="0099380E" w:rsidP="0099380E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500492" w:rsidRPr="00B272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Объемы и источники </w:t>
            </w:r>
            <w:r w:rsidR="00500492"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финансового</w:t>
            </w:r>
            <w:r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500492"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>обеспече</w:t>
            </w:r>
            <w:r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500492"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E0C61"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>под</w:t>
            </w:r>
            <w:r w:rsidR="00500492" w:rsidRPr="0099380E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  <w:r w:rsidR="00765D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6478" w:type="dxa"/>
            <w:shd w:val="clear" w:color="auto" w:fill="auto"/>
          </w:tcPr>
          <w:p w:rsidR="00C76BD8" w:rsidRDefault="00C76BD8" w:rsidP="007E4077">
            <w:pPr>
              <w:widowControl w:val="0"/>
              <w:tabs>
                <w:tab w:val="left" w:pos="6458"/>
              </w:tabs>
              <w:autoSpaceDE w:val="0"/>
              <w:autoSpaceDN w:val="0"/>
              <w:adjustRightInd w:val="0"/>
              <w:spacing w:after="0" w:line="240" w:lineRule="auto"/>
              <w:ind w:left="809" w:hanging="1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финансового обеспечения подпр</w:t>
            </w:r>
            <w:r w:rsidR="004625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ограммы 2 составит </w:t>
            </w:r>
            <w:r w:rsidR="00BF684E">
              <w:rPr>
                <w:rFonts w:ascii="Times New Roman" w:eastAsia="Calibri" w:hAnsi="Times New Roman" w:cs="Times New Roman"/>
                <w:sz w:val="28"/>
                <w:szCs w:val="28"/>
              </w:rPr>
              <w:t>1047527,52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</w:t>
            </w:r>
            <w:r w:rsidR="00FA55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руб., в том числе </w:t>
            </w:r>
            <w:r w:rsidR="00F420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источникам финансового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обеспечения:</w:t>
            </w:r>
          </w:p>
          <w:p w:rsidR="00C76BD8" w:rsidRDefault="00C76BD8" w:rsidP="007E4077">
            <w:pPr>
              <w:widowControl w:val="0"/>
              <w:tabs>
                <w:tab w:val="left" w:pos="6458"/>
              </w:tabs>
              <w:autoSpaceDE w:val="0"/>
              <w:autoSpaceDN w:val="0"/>
              <w:adjustRightInd w:val="0"/>
              <w:spacing w:after="0" w:line="240" w:lineRule="auto"/>
              <w:ind w:left="809" w:hanging="1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Бюджет города Пятигорска: </w:t>
            </w:r>
            <w:r w:rsidR="00BF684E">
              <w:rPr>
                <w:rFonts w:ascii="Times New Roman" w:eastAsia="Calibri" w:hAnsi="Times New Roman" w:cs="Times New Roman"/>
                <w:sz w:val="28"/>
                <w:szCs w:val="28"/>
              </w:rPr>
              <w:t>1047527,52</w:t>
            </w:r>
            <w:r w:rsidR="003476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тыс. руб., в том числе по годам:</w:t>
            </w:r>
          </w:p>
          <w:p w:rsidR="00C76BD8" w:rsidRDefault="00C76BD8" w:rsidP="00730587">
            <w:pPr>
              <w:spacing w:after="0" w:line="240" w:lineRule="auto"/>
              <w:ind w:left="65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F791B" w:rsidRPr="005C5179" w:rsidRDefault="006F791B" w:rsidP="00730587">
            <w:pPr>
              <w:spacing w:after="0" w:line="360" w:lineRule="auto"/>
              <w:ind w:lef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="00280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</w:t>
            </w:r>
            <w:r w:rsidR="006B3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BF684E">
              <w:rPr>
                <w:rFonts w:ascii="Times New Roman" w:eastAsia="Times New Roman" w:hAnsi="Times New Roman" w:cs="Times New Roman"/>
                <w:sz w:val="28"/>
                <w:szCs w:val="28"/>
              </w:rPr>
              <w:t>591043,79</w:t>
            </w:r>
            <w:r w:rsidR="00D639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5179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руб.;</w:t>
            </w:r>
          </w:p>
          <w:p w:rsidR="006F791B" w:rsidRPr="005C5179" w:rsidRDefault="006F791B" w:rsidP="00730587">
            <w:pPr>
              <w:spacing w:after="0" w:line="360" w:lineRule="auto"/>
              <w:ind w:left="798"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</w:t>
            </w:r>
            <w:r w:rsidR="00280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="00D63984">
              <w:rPr>
                <w:rFonts w:ascii="Times New Roman" w:eastAsia="Times New Roman" w:hAnsi="Times New Roman" w:cs="Times New Roman"/>
                <w:sz w:val="28"/>
                <w:szCs w:val="28"/>
              </w:rPr>
              <w:t>445744,53</w:t>
            </w:r>
            <w:r w:rsidRPr="005C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6F791B" w:rsidRPr="005C5179" w:rsidRDefault="006F791B" w:rsidP="00730587">
            <w:pPr>
              <w:spacing w:after="0" w:line="360" w:lineRule="auto"/>
              <w:ind w:lef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2028</w:t>
            </w:r>
            <w:r w:rsidR="00280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="00D63984">
              <w:rPr>
                <w:rFonts w:ascii="Times New Roman" w:eastAsia="Times New Roman" w:hAnsi="Times New Roman" w:cs="Times New Roman"/>
                <w:sz w:val="28"/>
                <w:szCs w:val="28"/>
              </w:rPr>
              <w:t>2684,80</w:t>
            </w:r>
            <w:r w:rsidRPr="005C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6F791B" w:rsidRPr="005C5179" w:rsidRDefault="006F791B" w:rsidP="00730587">
            <w:pPr>
              <w:spacing w:after="0" w:line="360" w:lineRule="auto"/>
              <w:ind w:lef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2029</w:t>
            </w:r>
            <w:r w:rsidR="00280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="000E3B74">
              <w:rPr>
                <w:rFonts w:ascii="Times New Roman" w:eastAsia="Times New Roman" w:hAnsi="Times New Roman" w:cs="Times New Roman"/>
                <w:sz w:val="28"/>
                <w:szCs w:val="28"/>
              </w:rPr>
              <w:t>2684</w:t>
            </w:r>
            <w:r w:rsidR="00D63984">
              <w:rPr>
                <w:rFonts w:ascii="Times New Roman" w:eastAsia="Times New Roman" w:hAnsi="Times New Roman" w:cs="Times New Roman"/>
                <w:sz w:val="28"/>
                <w:szCs w:val="28"/>
              </w:rPr>
              <w:t>,80</w:t>
            </w:r>
            <w:r w:rsidRPr="005C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6F791B" w:rsidRPr="005C5179" w:rsidRDefault="006F791B" w:rsidP="00730587">
            <w:pPr>
              <w:spacing w:after="0" w:line="360" w:lineRule="auto"/>
              <w:ind w:lef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2030</w:t>
            </w:r>
            <w:r w:rsidR="00280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="000E3B74">
              <w:rPr>
                <w:rFonts w:ascii="Times New Roman" w:eastAsia="Times New Roman" w:hAnsi="Times New Roman" w:cs="Times New Roman"/>
                <w:sz w:val="28"/>
                <w:szCs w:val="28"/>
              </w:rPr>
              <w:t>2684</w:t>
            </w:r>
            <w:r w:rsidR="00D63984">
              <w:rPr>
                <w:rFonts w:ascii="Times New Roman" w:eastAsia="Times New Roman" w:hAnsi="Times New Roman" w:cs="Times New Roman"/>
                <w:sz w:val="28"/>
                <w:szCs w:val="28"/>
              </w:rPr>
              <w:t>,80</w:t>
            </w:r>
            <w:r w:rsidRPr="005C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6F791B" w:rsidRDefault="006F791B" w:rsidP="00730587">
            <w:pPr>
              <w:spacing w:after="0" w:line="360" w:lineRule="auto"/>
              <w:ind w:left="7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2031</w:t>
            </w:r>
            <w:r w:rsidR="00280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- </w:t>
            </w:r>
            <w:r w:rsidR="000E3B74">
              <w:rPr>
                <w:rFonts w:ascii="Times New Roman" w:eastAsia="Times New Roman" w:hAnsi="Times New Roman" w:cs="Times New Roman"/>
                <w:sz w:val="28"/>
                <w:szCs w:val="28"/>
              </w:rPr>
              <w:t>2684</w:t>
            </w:r>
            <w:r w:rsidR="00D63984">
              <w:rPr>
                <w:rFonts w:ascii="Times New Roman" w:eastAsia="Times New Roman" w:hAnsi="Times New Roman" w:cs="Times New Roman"/>
                <w:sz w:val="28"/>
                <w:szCs w:val="28"/>
              </w:rPr>
              <w:t>,80</w:t>
            </w:r>
            <w:r w:rsidR="002809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tbl>
            <w:tblPr>
              <w:tblW w:w="661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184"/>
              <w:gridCol w:w="426"/>
            </w:tblGrid>
            <w:tr w:rsidR="002809E1" w:rsidRPr="00B272C0" w:rsidTr="00587551">
              <w:trPr>
                <w:trHeight w:val="633"/>
              </w:trPr>
              <w:tc>
                <w:tcPr>
                  <w:tcW w:w="6610" w:type="dxa"/>
                  <w:gridSpan w:val="2"/>
                  <w:hideMark/>
                </w:tcPr>
                <w:p w:rsidR="007E4077" w:rsidRDefault="007E4077" w:rsidP="007E40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0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</w:t>
                  </w:r>
                  <w:r w:rsidR="002809E1"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</w:t>
                  </w:r>
                  <w:r w:rsidR="0073058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алоговые расходы города-курорта </w:t>
                  </w:r>
                  <w:proofErr w:type="spellStart"/>
                  <w:r w:rsidR="002809E1"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Пятигорс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</w:p>
                <w:p w:rsidR="002809E1" w:rsidRPr="00B272C0" w:rsidRDefault="007E4077" w:rsidP="007E40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204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</w:t>
                  </w:r>
                  <w:r w:rsidR="002809E1"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 - 0,00 тыс. руб., в том числе по годам:</w:t>
                  </w:r>
                </w:p>
              </w:tc>
            </w:tr>
            <w:tr w:rsidR="002809E1" w:rsidRPr="00B272C0" w:rsidTr="00730587">
              <w:trPr>
                <w:gridAfter w:val="1"/>
                <w:wAfter w:w="426" w:type="dxa"/>
              </w:trPr>
              <w:tc>
                <w:tcPr>
                  <w:tcW w:w="6184" w:type="dxa"/>
                  <w:hideMark/>
                </w:tcPr>
                <w:p w:rsidR="002809E1" w:rsidRPr="00B272C0" w:rsidRDefault="00587551" w:rsidP="007E40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exact"/>
                    <w:ind w:firstLine="7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2026 год - 0,00 тыс. руб</w:t>
                  </w:r>
                  <w:r w:rsidR="002809E1"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.;</w:t>
                  </w:r>
                </w:p>
              </w:tc>
            </w:tr>
            <w:tr w:rsidR="002809E1" w:rsidRPr="00B272C0" w:rsidTr="00730587">
              <w:trPr>
                <w:gridAfter w:val="1"/>
                <w:wAfter w:w="426" w:type="dxa"/>
              </w:trPr>
              <w:tc>
                <w:tcPr>
                  <w:tcW w:w="6184" w:type="dxa"/>
                  <w:hideMark/>
                </w:tcPr>
                <w:p w:rsidR="002809E1" w:rsidRPr="00B272C0" w:rsidRDefault="002809E1" w:rsidP="007E40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exact"/>
                    <w:ind w:firstLine="7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2027 год - 0,00 тыс. руб.;</w:t>
                  </w:r>
                </w:p>
              </w:tc>
            </w:tr>
            <w:tr w:rsidR="002809E1" w:rsidRPr="00B272C0" w:rsidTr="00730587">
              <w:trPr>
                <w:gridAfter w:val="1"/>
                <w:wAfter w:w="426" w:type="dxa"/>
              </w:trPr>
              <w:tc>
                <w:tcPr>
                  <w:tcW w:w="6184" w:type="dxa"/>
                  <w:hideMark/>
                </w:tcPr>
                <w:p w:rsidR="002809E1" w:rsidRPr="00B272C0" w:rsidRDefault="002809E1" w:rsidP="007E40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exact"/>
                    <w:ind w:firstLine="7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2028 год - 0,00 тыс. руб.;</w:t>
                  </w:r>
                </w:p>
              </w:tc>
            </w:tr>
            <w:tr w:rsidR="002809E1" w:rsidRPr="00B272C0" w:rsidTr="00730587">
              <w:trPr>
                <w:gridAfter w:val="1"/>
                <w:wAfter w:w="426" w:type="dxa"/>
              </w:trPr>
              <w:tc>
                <w:tcPr>
                  <w:tcW w:w="6184" w:type="dxa"/>
                  <w:hideMark/>
                </w:tcPr>
                <w:p w:rsidR="002809E1" w:rsidRPr="00B272C0" w:rsidRDefault="002809E1" w:rsidP="007E40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exact"/>
                    <w:ind w:firstLine="7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2029 год - 0,00 тыс. руб.;</w:t>
                  </w:r>
                </w:p>
              </w:tc>
            </w:tr>
            <w:tr w:rsidR="002809E1" w:rsidRPr="00B272C0" w:rsidTr="00730587">
              <w:trPr>
                <w:gridAfter w:val="1"/>
                <w:wAfter w:w="426" w:type="dxa"/>
              </w:trPr>
              <w:tc>
                <w:tcPr>
                  <w:tcW w:w="6184" w:type="dxa"/>
                  <w:hideMark/>
                </w:tcPr>
                <w:p w:rsidR="002809E1" w:rsidRPr="00B272C0" w:rsidRDefault="002809E1" w:rsidP="007E40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exact"/>
                    <w:ind w:firstLine="7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2030 год - 0,00 тыс. руб.;</w:t>
                  </w:r>
                </w:p>
              </w:tc>
            </w:tr>
            <w:tr w:rsidR="002809E1" w:rsidRPr="00B272C0" w:rsidTr="00730587">
              <w:trPr>
                <w:gridAfter w:val="1"/>
                <w:wAfter w:w="426" w:type="dxa"/>
              </w:trPr>
              <w:tc>
                <w:tcPr>
                  <w:tcW w:w="6184" w:type="dxa"/>
                  <w:hideMark/>
                </w:tcPr>
                <w:p w:rsidR="00A0066C" w:rsidRPr="00B272C0" w:rsidRDefault="002809E1" w:rsidP="00A0066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exact"/>
                    <w:ind w:firstLine="736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272C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2031 год - 0,00 тыс. руб.</w:t>
                  </w:r>
                  <w:r w:rsidR="0084228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</w:t>
                  </w:r>
                  <w:r w:rsidR="007936F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;</w:t>
                  </w:r>
                </w:p>
              </w:tc>
            </w:tr>
          </w:tbl>
          <w:p w:rsidR="006F791B" w:rsidRPr="005C5179" w:rsidRDefault="006F791B" w:rsidP="00730587">
            <w:pPr>
              <w:pStyle w:val="ConsPlusCell"/>
              <w:ind w:left="99"/>
              <w:rPr>
                <w:sz w:val="16"/>
                <w:szCs w:val="16"/>
              </w:rPr>
            </w:pPr>
          </w:p>
        </w:tc>
        <w:tc>
          <w:tcPr>
            <w:tcW w:w="2850" w:type="dxa"/>
          </w:tcPr>
          <w:p w:rsidR="006F791B" w:rsidRDefault="006F791B" w:rsidP="00740F8E">
            <w:pPr>
              <w:spacing w:after="0" w:line="240" w:lineRule="auto"/>
              <w:ind w:left="89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8" w:type="dxa"/>
          </w:tcPr>
          <w:p w:rsidR="006F791B" w:rsidRDefault="006F791B" w:rsidP="00E6251D">
            <w:pPr>
              <w:spacing w:after="0" w:line="240" w:lineRule="auto"/>
              <w:ind w:left="89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8" w:type="dxa"/>
          </w:tcPr>
          <w:p w:rsidR="006F791B" w:rsidRDefault="006F791B" w:rsidP="00E6251D">
            <w:pPr>
              <w:spacing w:after="0" w:line="240" w:lineRule="auto"/>
              <w:ind w:left="89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8" w:type="dxa"/>
          </w:tcPr>
          <w:p w:rsidR="006F791B" w:rsidRDefault="006F791B" w:rsidP="00E6251D">
            <w:pPr>
              <w:spacing w:after="0" w:line="240" w:lineRule="auto"/>
              <w:ind w:left="89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066C" w:rsidRPr="00F37085" w:rsidRDefault="00A0066C" w:rsidP="00A0066C">
      <w:pPr>
        <w:pStyle w:val="Standard"/>
        <w:ind w:firstLine="708"/>
        <w:jc w:val="both"/>
        <w:rPr>
          <w:sz w:val="28"/>
          <w:szCs w:val="28"/>
        </w:rPr>
      </w:pPr>
      <w:r w:rsidRPr="00F37085">
        <w:rPr>
          <w:sz w:val="28"/>
          <w:szCs w:val="28"/>
        </w:rPr>
        <w:lastRenderedPageBreak/>
        <w:t>1.</w:t>
      </w:r>
      <w:r w:rsidR="00AD0113">
        <w:rPr>
          <w:sz w:val="28"/>
          <w:szCs w:val="28"/>
        </w:rPr>
        <w:t>2</w:t>
      </w:r>
      <w:r w:rsidRPr="00F37085">
        <w:rPr>
          <w:sz w:val="28"/>
          <w:szCs w:val="28"/>
        </w:rPr>
        <w:t>.</w:t>
      </w:r>
      <w:r w:rsidR="00AD0113">
        <w:rPr>
          <w:sz w:val="28"/>
          <w:szCs w:val="28"/>
        </w:rPr>
        <w:t>2.3.</w:t>
      </w:r>
      <w:r w:rsidRPr="00F37085">
        <w:rPr>
          <w:sz w:val="28"/>
          <w:szCs w:val="28"/>
        </w:rPr>
        <w:t xml:space="preserve"> Строку «Ожидаемые конечные результаты реализации подпрограммы 2» </w:t>
      </w:r>
      <w:r w:rsidR="00AD0113">
        <w:rPr>
          <w:sz w:val="28"/>
          <w:szCs w:val="28"/>
        </w:rPr>
        <w:t>после абзаца седьмого</w:t>
      </w:r>
      <w:r w:rsidRPr="00F37085">
        <w:rPr>
          <w:sz w:val="28"/>
          <w:szCs w:val="28"/>
        </w:rPr>
        <w:t xml:space="preserve"> дополнить абзацем следующего содержания:</w:t>
      </w:r>
    </w:p>
    <w:p w:rsidR="00A0066C" w:rsidRDefault="00A0066C" w:rsidP="00A0066C">
      <w:pPr>
        <w:pStyle w:val="Standard"/>
        <w:ind w:firstLine="708"/>
        <w:jc w:val="both"/>
        <w:rPr>
          <w:sz w:val="28"/>
          <w:szCs w:val="28"/>
        </w:rPr>
      </w:pPr>
      <w:r w:rsidRPr="00F37085">
        <w:rPr>
          <w:sz w:val="28"/>
          <w:szCs w:val="28"/>
        </w:rPr>
        <w:t xml:space="preserve">  «количество событийных мероприятий в рамках регионального</w:t>
      </w:r>
      <w:r w:rsidR="00FF5BE0">
        <w:rPr>
          <w:sz w:val="28"/>
          <w:szCs w:val="28"/>
        </w:rPr>
        <w:t xml:space="preserve"> проекта;»;</w:t>
      </w:r>
    </w:p>
    <w:p w:rsidR="001A0441" w:rsidRDefault="001C02EF" w:rsidP="00A0066C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60321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A60321">
        <w:rPr>
          <w:sz w:val="28"/>
          <w:szCs w:val="28"/>
        </w:rPr>
        <w:t xml:space="preserve"> Раздел «Характеристика основных мероприятий подпрограммы </w:t>
      </w:r>
      <w:proofErr w:type="gramStart"/>
      <w:r w:rsidR="00A60321">
        <w:rPr>
          <w:sz w:val="28"/>
          <w:szCs w:val="28"/>
        </w:rPr>
        <w:t>2»</w:t>
      </w:r>
      <w:r w:rsidR="00167990">
        <w:rPr>
          <w:sz w:val="28"/>
          <w:szCs w:val="28"/>
        </w:rPr>
        <w:t xml:space="preserve"> </w:t>
      </w:r>
      <w:r w:rsidR="001A0441">
        <w:rPr>
          <w:sz w:val="28"/>
          <w:szCs w:val="28"/>
        </w:rPr>
        <w:t xml:space="preserve">  </w:t>
      </w:r>
      <w:proofErr w:type="gramEnd"/>
      <w:r w:rsidR="001A0441">
        <w:rPr>
          <w:sz w:val="28"/>
          <w:szCs w:val="28"/>
        </w:rPr>
        <w:t xml:space="preserve">                             </w:t>
      </w:r>
      <w:r w:rsidR="00A60321">
        <w:rPr>
          <w:sz w:val="28"/>
          <w:szCs w:val="28"/>
        </w:rPr>
        <w:t>программы</w:t>
      </w:r>
      <w:r w:rsidR="001A0441">
        <w:rPr>
          <w:sz w:val="28"/>
          <w:szCs w:val="28"/>
        </w:rPr>
        <w:t>:</w:t>
      </w:r>
    </w:p>
    <w:p w:rsidR="00A60321" w:rsidRDefault="001A0441" w:rsidP="00A0066C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1.2.3.1. П</w:t>
      </w:r>
      <w:r w:rsidR="00A60321">
        <w:rPr>
          <w:sz w:val="28"/>
          <w:szCs w:val="28"/>
        </w:rPr>
        <w:t xml:space="preserve">осле </w:t>
      </w:r>
      <w:r w:rsidR="00167990">
        <w:rPr>
          <w:sz w:val="28"/>
          <w:szCs w:val="28"/>
        </w:rPr>
        <w:t>аб</w:t>
      </w:r>
      <w:r w:rsidR="001B5E02">
        <w:rPr>
          <w:sz w:val="28"/>
          <w:szCs w:val="28"/>
        </w:rPr>
        <w:t>заца пятого</w:t>
      </w:r>
      <w:r w:rsidR="00167990">
        <w:rPr>
          <w:sz w:val="28"/>
          <w:szCs w:val="28"/>
        </w:rPr>
        <w:t xml:space="preserve"> дополнить абзацем следующего содержания:</w:t>
      </w:r>
    </w:p>
    <w:p w:rsidR="00195D6D" w:rsidRDefault="00167990" w:rsidP="00A0066C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«региональный проект «Создание номерного фонда, инфраструктуры и новых точек притяжения»;». </w:t>
      </w:r>
    </w:p>
    <w:p w:rsidR="00195D6D" w:rsidRDefault="001A0441" w:rsidP="00A1266C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1.2.3.2.</w:t>
      </w:r>
      <w:r w:rsidR="00A1266C">
        <w:rPr>
          <w:sz w:val="28"/>
          <w:szCs w:val="28"/>
        </w:rPr>
        <w:t xml:space="preserve"> П</w:t>
      </w:r>
      <w:r w:rsidR="00191474">
        <w:rPr>
          <w:sz w:val="28"/>
          <w:szCs w:val="28"/>
        </w:rPr>
        <w:t>осле абзаца шестнадцатого</w:t>
      </w:r>
      <w:r w:rsidR="00195D6D">
        <w:rPr>
          <w:sz w:val="28"/>
          <w:szCs w:val="28"/>
        </w:rPr>
        <w:t xml:space="preserve"> дополнить абзацем следующего содержания:</w:t>
      </w:r>
    </w:p>
    <w:p w:rsidR="00DF2A82" w:rsidRDefault="00195D6D" w:rsidP="00EB7FF3">
      <w:pPr>
        <w:pStyle w:val="Standard"/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«</w:t>
      </w:r>
      <w:r w:rsidR="00A1266C">
        <w:rPr>
          <w:sz w:val="28"/>
          <w:szCs w:val="28"/>
        </w:rPr>
        <w:t>В рамках реализуемых мероприятий Регионального</w:t>
      </w:r>
      <w:r w:rsidR="003A05D2">
        <w:rPr>
          <w:sz w:val="28"/>
          <w:szCs w:val="28"/>
        </w:rPr>
        <w:t xml:space="preserve"> проект</w:t>
      </w:r>
      <w:r w:rsidR="00A1266C">
        <w:rPr>
          <w:sz w:val="28"/>
          <w:szCs w:val="28"/>
        </w:rPr>
        <w:t>а</w:t>
      </w:r>
      <w:r w:rsidR="003A05D2">
        <w:rPr>
          <w:sz w:val="28"/>
          <w:szCs w:val="28"/>
        </w:rPr>
        <w:t xml:space="preserve"> «</w:t>
      </w:r>
      <w:r w:rsidRPr="00195D6D">
        <w:rPr>
          <w:sz w:val="28"/>
          <w:szCs w:val="28"/>
        </w:rPr>
        <w:t>Создание номерного фонда, инфрастр</w:t>
      </w:r>
      <w:r w:rsidR="003A05D2">
        <w:rPr>
          <w:sz w:val="28"/>
          <w:szCs w:val="28"/>
        </w:rPr>
        <w:t>уктуры и новых точек притяжения»</w:t>
      </w:r>
      <w:r w:rsidRPr="00195D6D">
        <w:rPr>
          <w:sz w:val="28"/>
          <w:szCs w:val="28"/>
        </w:rPr>
        <w:t xml:space="preserve"> планируется поддержка и продвижение событийных мероприятий, направленных на развитие туризма»;</w:t>
      </w:r>
    </w:p>
    <w:p w:rsidR="00B100EC" w:rsidRDefault="00AF70E5" w:rsidP="00A3519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3C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A42CEF" wp14:editId="5B5CAC0F">
                <wp:simplePos x="0" y="0"/>
                <wp:positionH relativeFrom="column">
                  <wp:posOffset>8925</wp:posOffset>
                </wp:positionH>
                <wp:positionV relativeFrom="paragraph">
                  <wp:posOffset>1501582</wp:posOffset>
                </wp:positionV>
                <wp:extent cx="5917757" cy="516962"/>
                <wp:effectExtent l="0" t="0" r="6985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757" cy="5169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27CD" w:rsidRPr="008A1B40" w:rsidRDefault="005127CD" w:rsidP="006D3FD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127CD" w:rsidRDefault="005127CD" w:rsidP="006D3F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A42CEF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.7pt;margin-top:118.25pt;width:465.95pt;height:40.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" fillcolor="window" stroked="f" strokeweight=".5pt">
                <v:textbox>
                  <w:txbxContent>
                    <w:p w:rsidR="005127CD" w:rsidRPr="008A1B40" w:rsidRDefault="005127CD" w:rsidP="006D3FDF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127CD" w:rsidRDefault="005127CD" w:rsidP="006D3FDF"/>
                  </w:txbxContent>
                </v:textbox>
              </v:shape>
            </w:pict>
          </mc:Fallback>
        </mc:AlternateContent>
      </w:r>
      <w:r w:rsidR="00747666">
        <w:rPr>
          <w:rFonts w:ascii="Times New Roman" w:hAnsi="Times New Roman" w:cs="Times New Roman"/>
          <w:sz w:val="28"/>
          <w:szCs w:val="28"/>
        </w:rPr>
        <w:t>1.2</w:t>
      </w:r>
      <w:r w:rsidR="003513C8">
        <w:rPr>
          <w:rFonts w:ascii="Times New Roman" w:hAnsi="Times New Roman" w:cs="Times New Roman"/>
          <w:sz w:val="28"/>
          <w:szCs w:val="28"/>
        </w:rPr>
        <w:t>.</w:t>
      </w:r>
      <w:r w:rsidR="00747666">
        <w:rPr>
          <w:rFonts w:ascii="Times New Roman" w:hAnsi="Times New Roman" w:cs="Times New Roman"/>
          <w:sz w:val="28"/>
          <w:szCs w:val="28"/>
        </w:rPr>
        <w:t>4.</w:t>
      </w:r>
      <w:r w:rsidR="003513C8">
        <w:rPr>
          <w:rFonts w:ascii="Times New Roman" w:hAnsi="Times New Roman" w:cs="Times New Roman"/>
          <w:sz w:val="28"/>
          <w:szCs w:val="28"/>
        </w:rPr>
        <w:t xml:space="preserve"> </w:t>
      </w:r>
      <w:r w:rsidR="00747666">
        <w:rPr>
          <w:rFonts w:ascii="Times New Roman" w:hAnsi="Times New Roman" w:cs="Times New Roman"/>
          <w:sz w:val="28"/>
          <w:szCs w:val="28"/>
        </w:rPr>
        <w:t>В</w:t>
      </w:r>
      <w:r w:rsidR="00747666">
        <w:rPr>
          <w:rFonts w:ascii="Times New Roman" w:eastAsia="Times New Roman" w:hAnsi="Times New Roman" w:cs="Times New Roman"/>
          <w:sz w:val="28"/>
          <w:szCs w:val="28"/>
        </w:rPr>
        <w:t xml:space="preserve"> приложении к</w:t>
      </w:r>
      <w:r w:rsidR="00A35190">
        <w:rPr>
          <w:rFonts w:ascii="Times New Roman" w:eastAsia="Times New Roman" w:hAnsi="Times New Roman" w:cs="Times New Roman"/>
          <w:sz w:val="28"/>
          <w:szCs w:val="28"/>
        </w:rPr>
        <w:t xml:space="preserve"> программе</w:t>
      </w:r>
      <w:r w:rsidR="00747666">
        <w:rPr>
          <w:rFonts w:ascii="Times New Roman" w:eastAsia="Times New Roman" w:hAnsi="Times New Roman" w:cs="Times New Roman"/>
          <w:sz w:val="28"/>
          <w:szCs w:val="28"/>
        </w:rPr>
        <w:t>:</w:t>
      </w:r>
      <w:r w:rsidR="003B7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13C8" w:rsidRDefault="00EF55F3" w:rsidP="00A351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90">
        <w:rPr>
          <w:noProof/>
          <w:sz w:val="18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41901F" wp14:editId="2742B27B">
                <wp:simplePos x="0" y="0"/>
                <wp:positionH relativeFrom="column">
                  <wp:posOffset>-1162328</wp:posOffset>
                </wp:positionH>
                <wp:positionV relativeFrom="paragraph">
                  <wp:posOffset>-1078836</wp:posOffset>
                </wp:positionV>
                <wp:extent cx="5643770" cy="616449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3770" cy="6164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27CD" w:rsidRPr="008A1B40" w:rsidRDefault="005127CD" w:rsidP="00366CA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127CD" w:rsidRDefault="005127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1901F" id="Надпись 7" o:spid="_x0000_s1027" type="#_x0000_t202" style="position:absolute;left:0;text-align:left;margin-left:-91.5pt;margin-top:-84.95pt;width:444.4pt;height:48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" fillcolor="window" stroked="f" strokeweight=".5pt">
                <v:textbox>
                  <w:txbxContent>
                    <w:p w:rsidR="005127CD" w:rsidRPr="008A1B40" w:rsidRDefault="005127CD" w:rsidP="00366CA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127CD" w:rsidRDefault="005127CD"/>
                  </w:txbxContent>
                </v:textbox>
              </v:shape>
            </w:pict>
          </mc:Fallback>
        </mc:AlternateContent>
      </w:r>
      <w:r w:rsidR="00747666">
        <w:rPr>
          <w:rFonts w:ascii="Times New Roman" w:eastAsia="Times New Roman" w:hAnsi="Times New Roman" w:cs="Times New Roman"/>
          <w:sz w:val="28"/>
          <w:szCs w:val="28"/>
        </w:rPr>
        <w:t>1.2.4.1. Строку 2.</w:t>
      </w:r>
      <w:r w:rsidR="00B100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476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00EC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  <w:r w:rsidR="007476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</w:p>
    <w:tbl>
      <w:tblPr>
        <w:tblpPr w:leftFromText="180" w:rightFromText="180" w:vertAnchor="text" w:horzAnchor="page" w:tblpX="2358" w:tblpY="268"/>
        <w:tblW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1157"/>
        <w:gridCol w:w="709"/>
        <w:gridCol w:w="709"/>
        <w:gridCol w:w="709"/>
        <w:gridCol w:w="708"/>
        <w:gridCol w:w="709"/>
        <w:gridCol w:w="709"/>
        <w:gridCol w:w="709"/>
        <w:gridCol w:w="1437"/>
      </w:tblGrid>
      <w:tr w:rsidR="00AF70E5" w:rsidRPr="008A1B40" w:rsidTr="00EA704D">
        <w:trPr>
          <w:trHeight w:val="1589"/>
        </w:trPr>
        <w:tc>
          <w:tcPr>
            <w:tcW w:w="539" w:type="dxa"/>
          </w:tcPr>
          <w:p w:rsidR="006D3FDF" w:rsidRPr="008A1B40" w:rsidRDefault="008B0894" w:rsidP="008B0894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  <w:r w:rsidR="00291B63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157" w:type="dxa"/>
          </w:tcPr>
          <w:p w:rsidR="006D3FDF" w:rsidRPr="00EA704D" w:rsidRDefault="006D3FDF" w:rsidP="00EA704D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704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 </w:t>
            </w:r>
            <w:r w:rsidR="009740A3" w:rsidRPr="00EA704D">
              <w:rPr>
                <w:rFonts w:ascii="Times New Roman" w:hAnsi="Times New Roman" w:cs="Times New Roman"/>
                <w:sz w:val="18"/>
                <w:szCs w:val="18"/>
              </w:rPr>
              <w:t>отдыхающих</w:t>
            </w:r>
            <w:proofErr w:type="gramEnd"/>
            <w:r w:rsidR="009740A3" w:rsidRPr="00EA704D">
              <w:rPr>
                <w:rFonts w:ascii="Times New Roman" w:hAnsi="Times New Roman" w:cs="Times New Roman"/>
                <w:sz w:val="18"/>
                <w:szCs w:val="18"/>
              </w:rPr>
              <w:t xml:space="preserve"> в санаторно-</w:t>
            </w: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курортном и гостиничном комплексе</w:t>
            </w:r>
          </w:p>
        </w:tc>
        <w:tc>
          <w:tcPr>
            <w:tcW w:w="709" w:type="dxa"/>
          </w:tcPr>
          <w:p w:rsidR="006D3FDF" w:rsidRPr="00EA704D" w:rsidRDefault="006D3FDF" w:rsidP="00EA70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тыс. чел</w:t>
            </w:r>
          </w:p>
        </w:tc>
        <w:tc>
          <w:tcPr>
            <w:tcW w:w="709" w:type="dxa"/>
          </w:tcPr>
          <w:p w:rsidR="006D3FDF" w:rsidRPr="00EA704D" w:rsidRDefault="00C9083B" w:rsidP="00EA70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293,8</w:t>
            </w:r>
          </w:p>
        </w:tc>
        <w:tc>
          <w:tcPr>
            <w:tcW w:w="709" w:type="dxa"/>
          </w:tcPr>
          <w:p w:rsidR="006D3FDF" w:rsidRPr="00EA704D" w:rsidRDefault="006D3FDF" w:rsidP="00EA70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708" w:type="dxa"/>
          </w:tcPr>
          <w:p w:rsidR="006D3FDF" w:rsidRPr="00EA704D" w:rsidRDefault="00902AB3" w:rsidP="00EA70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409,1</w:t>
            </w:r>
          </w:p>
        </w:tc>
        <w:tc>
          <w:tcPr>
            <w:tcW w:w="709" w:type="dxa"/>
          </w:tcPr>
          <w:p w:rsidR="006D3FDF" w:rsidRPr="00EA704D" w:rsidRDefault="00D473FF" w:rsidP="00EA70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482,2</w:t>
            </w:r>
          </w:p>
        </w:tc>
        <w:tc>
          <w:tcPr>
            <w:tcW w:w="709" w:type="dxa"/>
          </w:tcPr>
          <w:p w:rsidR="006D3FDF" w:rsidRPr="00EA704D" w:rsidRDefault="006D3FDF" w:rsidP="00EA704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546,1</w:t>
            </w:r>
          </w:p>
        </w:tc>
        <w:tc>
          <w:tcPr>
            <w:tcW w:w="709" w:type="dxa"/>
          </w:tcPr>
          <w:p w:rsidR="006D3FDF" w:rsidRPr="00EA704D" w:rsidRDefault="006D3FDF" w:rsidP="00EA704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565,9</w:t>
            </w:r>
          </w:p>
        </w:tc>
        <w:tc>
          <w:tcPr>
            <w:tcW w:w="1437" w:type="dxa"/>
          </w:tcPr>
          <w:p w:rsidR="006D3FDF" w:rsidRPr="00EA704D" w:rsidRDefault="006D3FDF" w:rsidP="00EA704D">
            <w:pPr>
              <w:pStyle w:val="ConsPlusNormal"/>
              <w:tabs>
                <w:tab w:val="left" w:pos="1213"/>
              </w:tabs>
              <w:ind w:righ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Данные органа государственной и муниципальной статистики, сведения тур. организаций, ф.</w:t>
            </w:r>
            <w:r w:rsidRPr="00EA704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EA704D">
              <w:rPr>
                <w:rFonts w:ascii="Times New Roman" w:hAnsi="Times New Roman" w:cs="Times New Roman"/>
                <w:sz w:val="18"/>
                <w:szCs w:val="18"/>
              </w:rPr>
              <w:t>-КСР (краткая)</w:t>
            </w:r>
          </w:p>
        </w:tc>
      </w:tr>
    </w:tbl>
    <w:p w:rsidR="00AF70E5" w:rsidRDefault="00AF70E5" w:rsidP="00AF70E5">
      <w:pPr>
        <w:spacing w:after="0"/>
        <w:jc w:val="both"/>
        <w:rPr>
          <w:sz w:val="28"/>
          <w:szCs w:val="28"/>
        </w:rPr>
      </w:pPr>
    </w:p>
    <w:p w:rsidR="00057685" w:rsidRDefault="00E4454C" w:rsidP="00AF70E5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4FEE7A" wp14:editId="6D7C855A">
                <wp:simplePos x="0" y="0"/>
                <wp:positionH relativeFrom="column">
                  <wp:posOffset>123825</wp:posOffset>
                </wp:positionH>
                <wp:positionV relativeFrom="paragraph">
                  <wp:posOffset>-1018833</wp:posOffset>
                </wp:positionV>
                <wp:extent cx="261620" cy="3172802"/>
                <wp:effectExtent l="0" t="0" r="5080" b="889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31728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27CD" w:rsidRDefault="005127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127CD" w:rsidRDefault="005127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127CD" w:rsidRDefault="005127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127CD" w:rsidRPr="008A1B40" w:rsidRDefault="005127C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1B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:rsidR="005127CD" w:rsidRDefault="005127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FEE7A" id="Надпись 4" o:spid="_x0000_s1028" type="#_x0000_t202" style="position:absolute;left:0;text-align:left;margin-left:9.75pt;margin-top:-80.2pt;width:20.6pt;height:24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" fillcolor="window" stroked="f" strokeweight=".5pt">
                <v:textbox>
                  <w:txbxContent>
                    <w:p w:rsidR="005127CD" w:rsidRDefault="005127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127CD" w:rsidRDefault="005127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127CD" w:rsidRDefault="005127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127CD" w:rsidRPr="008A1B40" w:rsidRDefault="005127C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1B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</w:p>
                    <w:p w:rsidR="005127CD" w:rsidRDefault="005127CD"/>
                  </w:txbxContent>
                </v:textbox>
              </v:shape>
            </w:pict>
          </mc:Fallback>
        </mc:AlternateContent>
      </w:r>
    </w:p>
    <w:p w:rsidR="00057685" w:rsidRDefault="00057685" w:rsidP="00AF70E5">
      <w:pPr>
        <w:spacing w:after="0"/>
        <w:jc w:val="both"/>
        <w:rPr>
          <w:sz w:val="28"/>
          <w:szCs w:val="28"/>
        </w:rPr>
      </w:pPr>
    </w:p>
    <w:p w:rsidR="00AF70E5" w:rsidRDefault="00AF70E5" w:rsidP="00AF70E5">
      <w:pPr>
        <w:spacing w:after="0"/>
        <w:jc w:val="both"/>
        <w:rPr>
          <w:sz w:val="28"/>
          <w:szCs w:val="28"/>
        </w:rPr>
      </w:pPr>
    </w:p>
    <w:p w:rsidR="009328D2" w:rsidRDefault="00F53345" w:rsidP="009328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306D23">
        <w:rPr>
          <w:sz w:val="28"/>
          <w:szCs w:val="28"/>
        </w:rPr>
        <w:t xml:space="preserve">                              </w:t>
      </w:r>
    </w:p>
    <w:p w:rsidR="00842593" w:rsidRDefault="009328D2" w:rsidP="009328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57685">
        <w:rPr>
          <w:sz w:val="28"/>
          <w:szCs w:val="28"/>
        </w:rPr>
        <w:t xml:space="preserve">  </w:t>
      </w:r>
    </w:p>
    <w:p w:rsidR="003513C8" w:rsidRDefault="00842593" w:rsidP="009328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5127CD">
        <w:rPr>
          <w:sz w:val="28"/>
          <w:szCs w:val="28"/>
        </w:rPr>
        <w:t xml:space="preserve"> </w:t>
      </w:r>
      <w:bookmarkStart w:id="0" w:name="_GoBack"/>
      <w:bookmarkEnd w:id="0"/>
      <w:r w:rsidR="00306D23">
        <w:rPr>
          <w:sz w:val="28"/>
          <w:szCs w:val="28"/>
        </w:rPr>
        <w:t>»;</w:t>
      </w:r>
    </w:p>
    <w:p w:rsidR="008574B7" w:rsidRPr="00596B22" w:rsidRDefault="008574B7" w:rsidP="00A7765A">
      <w:pPr>
        <w:spacing w:after="0" w:line="240" w:lineRule="auto"/>
        <w:jc w:val="both"/>
        <w:rPr>
          <w:sz w:val="28"/>
          <w:szCs w:val="28"/>
        </w:rPr>
      </w:pPr>
    </w:p>
    <w:p w:rsidR="00BE66DC" w:rsidRPr="0033772E" w:rsidRDefault="00F470F7" w:rsidP="003377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1.2.4.2.</w:t>
      </w:r>
      <w:r w:rsidR="00DF2A82" w:rsidRPr="00646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F2A82" w:rsidRPr="00646BDE">
        <w:rPr>
          <w:rFonts w:ascii="Times New Roman" w:hAnsi="Times New Roman" w:cs="Times New Roman"/>
          <w:sz w:val="28"/>
          <w:szCs w:val="28"/>
        </w:rPr>
        <w:t>осле строки 2.2.1</w:t>
      </w:r>
      <w:r w:rsidR="007918C8" w:rsidRPr="007918C8">
        <w:rPr>
          <w:rFonts w:ascii="Times New Roman" w:hAnsi="Times New Roman" w:cs="Times New Roman"/>
          <w:sz w:val="28"/>
          <w:szCs w:val="28"/>
        </w:rPr>
        <w:t xml:space="preserve"> </w:t>
      </w:r>
      <w:r w:rsidR="003641D1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7918C8" w:rsidRPr="0002572E">
        <w:rPr>
          <w:rFonts w:ascii="Times New Roman" w:hAnsi="Times New Roman" w:cs="Times New Roman"/>
          <w:sz w:val="28"/>
          <w:szCs w:val="28"/>
        </w:rPr>
        <w:t>строкой</w:t>
      </w:r>
      <w:r w:rsidR="00BE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BE66DC" w:rsidRPr="0002572E">
        <w:rPr>
          <w:rFonts w:ascii="Times New Roman" w:hAnsi="Times New Roman" w:cs="Times New Roman"/>
          <w:sz w:val="28"/>
          <w:szCs w:val="28"/>
        </w:rPr>
        <w:t>:</w:t>
      </w:r>
      <w:r w:rsidR="00BE66DC" w:rsidRPr="0002572E">
        <w:rPr>
          <w:rFonts w:ascii="Times New Roman" w:hAnsi="Times New Roman" w:cs="Times New Roman"/>
          <w:lang w:eastAsia="zh-CN"/>
        </w:rPr>
        <w:t xml:space="preserve"> </w:t>
      </w:r>
    </w:p>
    <w:p w:rsidR="00346DBA" w:rsidRDefault="00B8192D" w:rsidP="00306D23">
      <w:pPr>
        <w:spacing w:after="0" w:line="24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tbl>
      <w:tblPr>
        <w:tblpPr w:leftFromText="180" w:rightFromText="180" w:vertAnchor="text" w:horzAnchor="margin" w:tblpXSpec="center" w:tblpY="-33"/>
        <w:tblW w:w="8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2407"/>
        <w:gridCol w:w="560"/>
        <w:gridCol w:w="560"/>
        <w:gridCol w:w="560"/>
        <w:gridCol w:w="560"/>
        <w:gridCol w:w="560"/>
        <w:gridCol w:w="529"/>
        <w:gridCol w:w="1589"/>
      </w:tblGrid>
      <w:tr w:rsidR="00C01D68" w:rsidRPr="008A1B40" w:rsidTr="00423CB7">
        <w:trPr>
          <w:trHeight w:val="2295"/>
        </w:trPr>
        <w:tc>
          <w:tcPr>
            <w:tcW w:w="846" w:type="dxa"/>
          </w:tcPr>
          <w:p w:rsidR="00C01D68" w:rsidRPr="00821A90" w:rsidRDefault="00C01D68" w:rsidP="00C01D68">
            <w:pPr>
              <w:adjustRightInd w:val="0"/>
              <w:spacing w:after="0" w:line="240" w:lineRule="auto"/>
              <w:ind w:left="-493" w:right="33" w:firstLine="4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2E8B">
              <w:rPr>
                <w:rFonts w:ascii="Times New Roman" w:hAnsi="Times New Roman" w:cs="Times New Roman"/>
                <w:sz w:val="18"/>
                <w:szCs w:val="18"/>
              </w:rPr>
              <w:t>2.2.1*</w:t>
            </w:r>
          </w:p>
        </w:tc>
        <w:tc>
          <w:tcPr>
            <w:tcW w:w="2407" w:type="dxa"/>
          </w:tcPr>
          <w:p w:rsidR="00C01D68" w:rsidRPr="00821A90" w:rsidRDefault="00C01D68" w:rsidP="00C01D68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1A90">
              <w:rPr>
                <w:rFonts w:ascii="Times New Roman" w:hAnsi="Times New Roman" w:cs="Times New Roman"/>
                <w:sz w:val="18"/>
                <w:szCs w:val="18"/>
              </w:rPr>
              <w:t>Количество событийных мероприятий в рамках регионального проекта</w:t>
            </w:r>
          </w:p>
        </w:tc>
        <w:tc>
          <w:tcPr>
            <w:tcW w:w="560" w:type="dxa"/>
          </w:tcPr>
          <w:p w:rsidR="00C01D68" w:rsidRPr="00821A90" w:rsidRDefault="00C01D68" w:rsidP="00C01D68">
            <w:pPr>
              <w:pStyle w:val="ConsPlusNormal"/>
              <w:ind w:left="-290" w:firstLine="2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A90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560" w:type="dxa"/>
          </w:tcPr>
          <w:p w:rsidR="00C01D68" w:rsidRPr="00821A90" w:rsidRDefault="00C01D68" w:rsidP="00C01D68">
            <w:pPr>
              <w:pStyle w:val="ConsPlusNormal"/>
              <w:ind w:left="-290" w:firstLine="2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:rsidR="00C01D68" w:rsidRPr="00821A90" w:rsidRDefault="00C01D68" w:rsidP="00C01D68">
            <w:pPr>
              <w:pStyle w:val="ConsPlusNormal"/>
              <w:ind w:left="-290" w:firstLine="2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0" w:type="dxa"/>
          </w:tcPr>
          <w:p w:rsidR="00C01D68" w:rsidRDefault="00C01D68" w:rsidP="00C01D68">
            <w:pPr>
              <w:jc w:val="center"/>
            </w:pPr>
            <w:r w:rsidRPr="00D75A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0" w:type="dxa"/>
          </w:tcPr>
          <w:p w:rsidR="00C01D68" w:rsidRDefault="00C01D68" w:rsidP="00C01D68">
            <w:pPr>
              <w:jc w:val="center"/>
            </w:pPr>
            <w:r w:rsidRPr="00D75A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9" w:type="dxa"/>
          </w:tcPr>
          <w:p w:rsidR="00C01D68" w:rsidRDefault="00C01D68" w:rsidP="00C01D68">
            <w:pPr>
              <w:jc w:val="center"/>
            </w:pPr>
            <w:r w:rsidRPr="00D75A8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89" w:type="dxa"/>
          </w:tcPr>
          <w:p w:rsidR="00C01D68" w:rsidRPr="00821A90" w:rsidRDefault="00C01D68" w:rsidP="00EA704D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1A90">
              <w:rPr>
                <w:rFonts w:ascii="Times New Roman" w:hAnsi="Times New Roman" w:cs="Times New Roman"/>
                <w:sz w:val="18"/>
                <w:szCs w:val="18"/>
              </w:rPr>
              <w:t>Соглашение о предоставлении иного межбюджетного трансферта, имеющего целевое назначение, из бюджета субъекта Российской Федерации местному бюджету.</w:t>
            </w:r>
          </w:p>
        </w:tc>
      </w:tr>
    </w:tbl>
    <w:p w:rsidR="00EF55F3" w:rsidRDefault="00C230FE" w:rsidP="00EF55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sz w:val="28"/>
          <w:szCs w:val="28"/>
        </w:rPr>
        <w:t xml:space="preserve">       </w:t>
      </w:r>
      <w:r w:rsidR="00346DB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FA2259B" wp14:editId="4A89817A">
                <wp:simplePos x="0" y="0"/>
                <wp:positionH relativeFrom="column">
                  <wp:posOffset>72390</wp:posOffset>
                </wp:positionH>
                <wp:positionV relativeFrom="paragraph">
                  <wp:posOffset>695960</wp:posOffset>
                </wp:positionV>
                <wp:extent cx="200025" cy="4191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127CD" w:rsidRDefault="005127CD" w:rsidP="00346D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259B" id="Надпись 1" o:spid="_x0000_s1029" type="#_x0000_t202" style="position:absolute;margin-left:5.7pt;margin-top:54.8pt;width:15.75pt;height:3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" fillcolor="window" stroked="f" strokeweight=".5pt">
                <v:textbox>
                  <w:txbxContent>
                    <w:p w:rsidR="005127CD" w:rsidRDefault="005127CD" w:rsidP="00346DBA"/>
                  </w:txbxContent>
                </v:textbox>
              </v:shape>
            </w:pict>
          </mc:Fallback>
        </mc:AlternateContent>
      </w:r>
    </w:p>
    <w:p w:rsidR="00EF55F3" w:rsidRDefault="008B0894" w:rsidP="008B0894">
      <w:pPr>
        <w:tabs>
          <w:tab w:val="left" w:pos="284"/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F55F3" w:rsidRDefault="00EF55F3" w:rsidP="00EF55F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EF55F3" w:rsidRDefault="00EF55F3" w:rsidP="00EF55F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EF55F3" w:rsidRDefault="00EF55F3" w:rsidP="00EF55F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E53179" w:rsidRDefault="00EF55F3" w:rsidP="00C230F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A7765A" w:rsidRDefault="00E53179" w:rsidP="00C230F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7765A">
        <w:rPr>
          <w:sz w:val="28"/>
          <w:szCs w:val="28"/>
        </w:rPr>
        <w:t xml:space="preserve">  </w:t>
      </w:r>
    </w:p>
    <w:p w:rsidR="00C230FE" w:rsidRPr="00596B22" w:rsidRDefault="00A7765A" w:rsidP="00C230FE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C230FE">
        <w:rPr>
          <w:sz w:val="28"/>
          <w:szCs w:val="28"/>
        </w:rPr>
        <w:t>»;</w:t>
      </w:r>
    </w:p>
    <w:p w:rsidR="00A7765A" w:rsidRDefault="00A7765A" w:rsidP="00306D23">
      <w:pPr>
        <w:spacing w:after="0" w:line="240" w:lineRule="auto"/>
        <w:jc w:val="both"/>
        <w:rPr>
          <w:sz w:val="28"/>
          <w:szCs w:val="28"/>
        </w:rPr>
      </w:pPr>
    </w:p>
    <w:p w:rsidR="000C7902" w:rsidRDefault="000D2CC9" w:rsidP="00346DBA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0C7902" w:rsidRPr="00A3649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5. Приложение 3 к</w:t>
      </w:r>
      <w:r w:rsidR="000C7902" w:rsidRPr="00A36493">
        <w:rPr>
          <w:rFonts w:ascii="Times New Roman" w:eastAsia="Times New Roman" w:hAnsi="Times New Roman" w:cs="Times New Roman"/>
          <w:sz w:val="28"/>
          <w:szCs w:val="28"/>
        </w:rPr>
        <w:t xml:space="preserve"> программе изложить в редакции согласно прилож</w:t>
      </w:r>
      <w:r>
        <w:rPr>
          <w:rFonts w:ascii="Times New Roman" w:eastAsia="Times New Roman" w:hAnsi="Times New Roman" w:cs="Times New Roman"/>
          <w:sz w:val="28"/>
          <w:szCs w:val="28"/>
        </w:rPr>
        <w:t>ению к настоящему постановлению;</w:t>
      </w:r>
      <w:r w:rsidR="000C790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C7902" w:rsidRDefault="001E4165" w:rsidP="00D97C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E60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2.6. Приложение 5 к</w:t>
      </w:r>
      <w:r w:rsidR="00400084">
        <w:rPr>
          <w:rFonts w:ascii="Times New Roman" w:hAnsi="Times New Roman" w:cs="Times New Roman"/>
          <w:sz w:val="28"/>
          <w:szCs w:val="28"/>
        </w:rPr>
        <w:t xml:space="preserve"> программе после строки 2.5</w:t>
      </w:r>
      <w:r w:rsidR="00EC7F4C" w:rsidRPr="00EC7F4C">
        <w:rPr>
          <w:rFonts w:ascii="Times New Roman" w:hAnsi="Times New Roman" w:cs="Times New Roman"/>
          <w:sz w:val="28"/>
          <w:szCs w:val="28"/>
        </w:rPr>
        <w:t xml:space="preserve"> дополнить строкой следующего содержания:</w:t>
      </w:r>
    </w:p>
    <w:tbl>
      <w:tblPr>
        <w:tblpPr w:leftFromText="180" w:rightFromText="180" w:vertAnchor="text" w:horzAnchor="margin" w:tblpXSpec="center" w:tblpY="424"/>
        <w:tblW w:w="8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1701"/>
        <w:gridCol w:w="567"/>
        <w:gridCol w:w="567"/>
        <w:gridCol w:w="2005"/>
      </w:tblGrid>
      <w:tr w:rsidR="006D212C" w:rsidRPr="00821A90" w:rsidTr="002D2567">
        <w:trPr>
          <w:trHeight w:val="2865"/>
        </w:trPr>
        <w:tc>
          <w:tcPr>
            <w:tcW w:w="704" w:type="dxa"/>
          </w:tcPr>
          <w:p w:rsidR="006D212C" w:rsidRPr="00821A90" w:rsidRDefault="006D212C" w:rsidP="006038C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A90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2552" w:type="dxa"/>
          </w:tcPr>
          <w:p w:rsidR="006D212C" w:rsidRPr="00821A90" w:rsidRDefault="006D212C" w:rsidP="006038C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1A90">
              <w:rPr>
                <w:rFonts w:ascii="Times New Roman" w:hAnsi="Times New Roman" w:cs="Times New Roman"/>
                <w:sz w:val="18"/>
                <w:szCs w:val="18"/>
              </w:rPr>
              <w:t>Региональный проект «Создание номерного фонда, инфраструктуры и новых точек притяжени</w:t>
            </w:r>
            <w:r w:rsidR="00CA466D" w:rsidRPr="00821A90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821A9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:rsidR="006D212C" w:rsidRPr="00821A90" w:rsidRDefault="0002273C" w:rsidP="006038C7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Администрация города Пяти</w:t>
            </w:r>
            <w:r w:rsidR="006D212C" w:rsidRPr="00821A90">
              <w:rPr>
                <w:rFonts w:ascii="Times New Roman" w:eastAsiaTheme="minorEastAsia" w:hAnsi="Times New Roman" w:cs="Times New Roman"/>
                <w:sz w:val="18"/>
                <w:szCs w:val="18"/>
              </w:rPr>
              <w:t>горска; МУ «Управление культуры и молодежной политики администрации города Пятигорска</w:t>
            </w:r>
            <w:r w:rsidR="007D1F66" w:rsidRPr="00821A90">
              <w:rPr>
                <w:rFonts w:ascii="Times New Roman" w:eastAsiaTheme="minorEastAsia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567" w:type="dxa"/>
          </w:tcPr>
          <w:p w:rsidR="006D212C" w:rsidRPr="00821A90" w:rsidRDefault="006D212C" w:rsidP="006038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821A90">
              <w:rPr>
                <w:rFonts w:ascii="Times New Roman" w:eastAsiaTheme="minorEastAsia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:rsidR="006D212C" w:rsidRPr="002D2567" w:rsidRDefault="002D2567" w:rsidP="006038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D2567">
              <w:rPr>
                <w:rFonts w:ascii="Times New Roman" w:eastAsiaTheme="minorEastAsia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005" w:type="dxa"/>
            <w:shd w:val="clear" w:color="auto" w:fill="auto"/>
          </w:tcPr>
          <w:p w:rsidR="00D03837" w:rsidRPr="002D2567" w:rsidRDefault="006D212C" w:rsidP="00A30ADA">
            <w:pPr>
              <w:pStyle w:val="ConsPlusNormal"/>
              <w:ind w:right="-62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D2567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Показатель </w:t>
            </w:r>
          </w:p>
          <w:p w:rsidR="006D212C" w:rsidRDefault="00CA0314" w:rsidP="00CA0314">
            <w:pPr>
              <w:pStyle w:val="ConsPlusNormal"/>
              <w:ind w:right="-62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D2567">
              <w:rPr>
                <w:rFonts w:ascii="Times New Roman" w:eastAsiaTheme="minorEastAsia" w:hAnsi="Times New Roman" w:cs="Times New Roman"/>
                <w:sz w:val="18"/>
                <w:szCs w:val="18"/>
              </w:rPr>
              <w:t>№ 2.2.</w:t>
            </w:r>
            <w:r w:rsidR="00D03837" w:rsidRPr="002D2567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  <w:r w:rsidR="006D212C" w:rsidRPr="002D2567">
              <w:rPr>
                <w:rFonts w:ascii="Times New Roman" w:eastAsiaTheme="minorEastAsia" w:hAnsi="Times New Roman" w:cs="Times New Roman"/>
                <w:sz w:val="18"/>
                <w:szCs w:val="18"/>
              </w:rPr>
              <w:t>*,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  <w:p w:rsidR="00A7765A" w:rsidRDefault="00A7765A" w:rsidP="00CA0314">
            <w:pPr>
              <w:pStyle w:val="ConsPlusNormal"/>
              <w:ind w:right="-62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:rsidR="00A7765A" w:rsidRPr="002D2567" w:rsidRDefault="00A7765A" w:rsidP="00CA0314">
            <w:pPr>
              <w:pStyle w:val="ConsPlusNormal"/>
              <w:ind w:right="-62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</w:tbl>
    <w:p w:rsidR="00D07741" w:rsidRDefault="00D07741" w:rsidP="00A7765A">
      <w:pPr>
        <w:tabs>
          <w:tab w:val="left" w:pos="8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D22DF" w:rsidRPr="00B4345F" w:rsidRDefault="00D07741" w:rsidP="006A75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0D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45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0BE9" w:rsidRPr="00821A90" w:rsidRDefault="00ED22DF" w:rsidP="006A75E5">
      <w:pPr>
        <w:rPr>
          <w:rFonts w:ascii="Times New Roman" w:hAnsi="Times New Roman" w:cs="Times New Roman"/>
          <w:sz w:val="18"/>
          <w:szCs w:val="18"/>
        </w:rPr>
      </w:pPr>
      <w:r w:rsidRPr="00821A90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6A75E5" w:rsidRPr="00821A90" w:rsidRDefault="003B0BE9" w:rsidP="006A75E5">
      <w:pPr>
        <w:rPr>
          <w:rFonts w:ascii="Times New Roman" w:hAnsi="Times New Roman" w:cs="Times New Roman"/>
          <w:sz w:val="18"/>
          <w:szCs w:val="18"/>
        </w:rPr>
      </w:pPr>
      <w:r w:rsidRPr="00821A90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3E45BA" w:rsidRPr="00821A90" w:rsidRDefault="003E45BA" w:rsidP="00337CED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21A90" w:rsidRPr="00821A90" w:rsidRDefault="00821A90" w:rsidP="003E45BA">
      <w:pPr>
        <w:rPr>
          <w:rFonts w:ascii="Times New Roman" w:hAnsi="Times New Roman" w:cs="Times New Roman"/>
          <w:sz w:val="18"/>
          <w:szCs w:val="18"/>
        </w:rPr>
      </w:pPr>
    </w:p>
    <w:p w:rsidR="00A7765A" w:rsidRDefault="00821A90" w:rsidP="00B54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22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65A" w:rsidRDefault="008B0894" w:rsidP="00B54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A776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7685" w:rsidRDefault="00A7765A" w:rsidP="00057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5E5A2D" w:rsidRPr="00BF6EDB">
        <w:rPr>
          <w:rFonts w:ascii="Times New Roman" w:hAnsi="Times New Roman" w:cs="Times New Roman"/>
          <w:sz w:val="28"/>
          <w:szCs w:val="28"/>
        </w:rPr>
        <w:t>»</w:t>
      </w:r>
      <w:r w:rsidR="00057685">
        <w:rPr>
          <w:rFonts w:ascii="Times New Roman" w:hAnsi="Times New Roman" w:cs="Times New Roman"/>
          <w:sz w:val="28"/>
          <w:szCs w:val="28"/>
        </w:rPr>
        <w:t>.</w:t>
      </w:r>
    </w:p>
    <w:p w:rsidR="00057685" w:rsidRDefault="00057685" w:rsidP="009328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685" w:rsidRPr="00A55E99" w:rsidRDefault="003E45BA" w:rsidP="009328D2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города Пятигорска Карпову В.В.</w:t>
      </w:r>
    </w:p>
    <w:p w:rsidR="003E45BA" w:rsidRPr="00B272C0" w:rsidRDefault="00866A05" w:rsidP="00404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45BA" w:rsidRPr="00B272C0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3E45BA">
        <w:rPr>
          <w:rFonts w:ascii="Times New Roman" w:hAnsi="Times New Roman" w:cs="Times New Roman"/>
          <w:sz w:val="28"/>
          <w:szCs w:val="28"/>
        </w:rPr>
        <w:t xml:space="preserve">на следующий день после дня его обнародования </w:t>
      </w:r>
      <w:r w:rsidR="003E45BA" w:rsidRPr="00B272C0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</w:t>
      </w:r>
      <w:r w:rsidR="003E45BA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3E45BA">
        <w:rPr>
          <w:rFonts w:ascii="Times New Roman" w:hAnsi="Times New Roman" w:cs="Times New Roman"/>
          <w:sz w:val="28"/>
          <w:szCs w:val="28"/>
        </w:rPr>
        <w:lastRenderedPageBreak/>
        <w:t xml:space="preserve">города-курорта Пятигорска </w:t>
      </w:r>
      <w:r w:rsidR="003E45BA" w:rsidRPr="00B272C0">
        <w:rPr>
          <w:rFonts w:ascii="Times New Roman" w:hAnsi="Times New Roman" w:cs="Times New Roman"/>
          <w:sz w:val="28"/>
          <w:szCs w:val="28"/>
        </w:rPr>
        <w:t>в информационно-телек</w:t>
      </w:r>
      <w:r w:rsidR="003E45BA">
        <w:rPr>
          <w:rFonts w:ascii="Times New Roman" w:hAnsi="Times New Roman" w:cs="Times New Roman"/>
          <w:sz w:val="28"/>
          <w:szCs w:val="28"/>
        </w:rPr>
        <w:t xml:space="preserve">оммуникационной сети «Интернет» </w:t>
      </w:r>
      <w:hyperlink r:id="rId10" w:history="1">
        <w:r w:rsidR="00A1081C" w:rsidRPr="003312D3">
          <w:rPr>
            <w:rStyle w:val="aa"/>
            <w:rFonts w:ascii="Times New Roman" w:hAnsi="Times New Roman" w:cs="Times New Roman"/>
            <w:sz w:val="28"/>
            <w:szCs w:val="28"/>
          </w:rPr>
          <w:t>https://pyatigorsk.gosuslugi.ru/</w:t>
        </w:r>
      </w:hyperlink>
      <w:r w:rsidR="003E45BA" w:rsidRPr="00B272C0">
        <w:rPr>
          <w:rFonts w:ascii="Times New Roman" w:hAnsi="Times New Roman" w:cs="Times New Roman"/>
          <w:sz w:val="28"/>
          <w:szCs w:val="28"/>
        </w:rPr>
        <w:t>.</w:t>
      </w:r>
    </w:p>
    <w:p w:rsidR="003E45BA" w:rsidRDefault="003E45BA" w:rsidP="003E45B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685" w:rsidRPr="00B272C0" w:rsidRDefault="00057685" w:rsidP="003E45B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685" w:rsidRDefault="003E45BA" w:rsidP="002248AC">
      <w:pPr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 xml:space="preserve">Глава города Пятигорска                                             </w:t>
      </w:r>
      <w:r w:rsidR="000E1B5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D27AE">
        <w:rPr>
          <w:rFonts w:ascii="Times New Roman" w:hAnsi="Times New Roman" w:cs="Times New Roman"/>
          <w:sz w:val="28"/>
          <w:szCs w:val="28"/>
        </w:rPr>
        <w:t xml:space="preserve">  Д.Ю.Ворошилов</w:t>
      </w:r>
    </w:p>
    <w:p w:rsidR="00984DD8" w:rsidRDefault="00984DD8" w:rsidP="00984D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DC1" w:rsidRDefault="00440DC1" w:rsidP="00057685">
      <w:pPr>
        <w:tabs>
          <w:tab w:val="left" w:pos="6521"/>
          <w:tab w:val="left" w:pos="7938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 постановления вносит Управление экономического развития администрации города Пятигорска:</w:t>
      </w:r>
    </w:p>
    <w:p w:rsidR="00440DC1" w:rsidRDefault="00440DC1" w:rsidP="007264B3">
      <w:pPr>
        <w:widowControl w:val="0"/>
        <w:autoSpaceDE w:val="0"/>
        <w:autoSpaceDN w:val="0"/>
        <w:adjustRightInd w:val="0"/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2248AC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C2125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                                    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Ю.И.Николаева</w:t>
      </w: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auto"/>
        <w:ind w:right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440DC1" w:rsidRDefault="00440DC1" w:rsidP="00C2125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Пятигорска                </w:t>
      </w:r>
      <w:r w:rsidR="007264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В.В.Карпова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DD8" w:rsidRDefault="00984DD8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216B2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</w:p>
    <w:p w:rsidR="00440DC1" w:rsidRDefault="00440DC1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города Пятигорска, управляющий делами </w:t>
      </w:r>
    </w:p>
    <w:p w:rsidR="00440DC1" w:rsidRDefault="00440DC1" w:rsidP="00C21259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Пятигорска             </w:t>
      </w:r>
      <w:r w:rsidR="007264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2125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4B3">
        <w:rPr>
          <w:rFonts w:ascii="Times New Roman" w:eastAsia="Times New Roman" w:hAnsi="Times New Roman" w:cs="Times New Roman"/>
          <w:sz w:val="28"/>
          <w:szCs w:val="28"/>
        </w:rPr>
        <w:t xml:space="preserve">  А.А.Малыгина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440DC1" w:rsidRDefault="00440DC1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</w:p>
    <w:p w:rsidR="00984DD8" w:rsidRDefault="00984DD8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0E2">
        <w:rPr>
          <w:rFonts w:ascii="Times New Roman" w:eastAsia="Times New Roman" w:hAnsi="Times New Roman" w:cs="Times New Roman"/>
          <w:color w:val="000000"/>
          <w:sz w:val="28"/>
          <w:szCs w:val="24"/>
        </w:rPr>
        <w:t>Начальник Муниципального учреждения</w:t>
      </w:r>
    </w:p>
    <w:p w:rsidR="00440DC1" w:rsidRDefault="00440DC1" w:rsidP="007264B3">
      <w:pPr>
        <w:tabs>
          <w:tab w:val="right" w:pos="9354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0E2">
        <w:rPr>
          <w:rFonts w:ascii="Times New Roman" w:eastAsia="Times New Roman" w:hAnsi="Times New Roman" w:cs="Times New Roman"/>
          <w:color w:val="000000"/>
          <w:sz w:val="28"/>
          <w:szCs w:val="24"/>
        </w:rPr>
        <w:t>«Управление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A630E2">
        <w:rPr>
          <w:rFonts w:ascii="Times New Roman" w:eastAsia="Times New Roman" w:hAnsi="Times New Roman" w:cs="Times New Roman"/>
          <w:color w:val="000000"/>
          <w:sz w:val="28"/>
          <w:szCs w:val="24"/>
        </w:rPr>
        <w:t>культуры и молодежной политики</w:t>
      </w:r>
    </w:p>
    <w:p w:rsidR="00440DC1" w:rsidRPr="001A5294" w:rsidRDefault="00440DC1" w:rsidP="007264B3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A630E2">
        <w:rPr>
          <w:rFonts w:ascii="Times New Roman" w:eastAsia="Times New Roman" w:hAnsi="Times New Roman" w:cs="Times New Roman"/>
          <w:color w:val="000000"/>
          <w:sz w:val="28"/>
          <w:szCs w:val="24"/>
        </w:rPr>
        <w:t>администрации города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Пятигорска»  </w:t>
      </w:r>
      <w:r w:rsidR="007264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gramEnd"/>
      <w:r w:rsidR="007264B3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r w:rsidRPr="00A630E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                           </w:t>
      </w:r>
      <w:r w:rsidR="00C21259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630E2">
        <w:rPr>
          <w:rFonts w:ascii="Times New Roman" w:eastAsia="Times New Roman" w:hAnsi="Times New Roman" w:cs="Times New Roman"/>
          <w:color w:val="000000"/>
          <w:sz w:val="28"/>
          <w:szCs w:val="24"/>
        </w:rPr>
        <w:t>О.В.</w:t>
      </w:r>
      <w:r w:rsidRPr="00A630E2">
        <w:rPr>
          <w:rFonts w:ascii="Times New Roman" w:eastAsia="Times New Roman" w:hAnsi="Times New Roman" w:cs="Times New Roman"/>
          <w:iCs/>
          <w:sz w:val="28"/>
          <w:szCs w:val="24"/>
        </w:rPr>
        <w:t>Коршева</w:t>
      </w:r>
      <w:proofErr w:type="spellEnd"/>
    </w:p>
    <w:p w:rsidR="00440DC1" w:rsidRDefault="00440DC1" w:rsidP="007264B3">
      <w:pPr>
        <w:spacing w:after="0" w:line="240" w:lineRule="exact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Муниципального учреждения</w:t>
      </w:r>
    </w:p>
    <w:p w:rsidR="00440DC1" w:rsidRDefault="00440DC1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«Финансовое управление</w:t>
      </w:r>
    </w:p>
    <w:p w:rsidR="00440DC1" w:rsidRDefault="00440DC1" w:rsidP="00216B22">
      <w:pPr>
        <w:tabs>
          <w:tab w:val="left" w:pos="9072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</w:t>
      </w:r>
      <w:r w:rsidR="007264B3">
        <w:rPr>
          <w:rFonts w:ascii="Times New Roman" w:eastAsia="Times New Roman" w:hAnsi="Times New Roman" w:cs="Times New Roman"/>
          <w:sz w:val="28"/>
          <w:szCs w:val="28"/>
        </w:rPr>
        <w:t xml:space="preserve">инистрации города </w:t>
      </w:r>
      <w:proofErr w:type="gramStart"/>
      <w:r w:rsidR="007264B3">
        <w:rPr>
          <w:rFonts w:ascii="Times New Roman" w:eastAsia="Times New Roman" w:hAnsi="Times New Roman" w:cs="Times New Roman"/>
          <w:sz w:val="28"/>
          <w:szCs w:val="28"/>
        </w:rPr>
        <w:t xml:space="preserve">Пятигорска»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264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216B2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Л.Д.Сагайдак</w:t>
      </w:r>
    </w:p>
    <w:p w:rsidR="00440DC1" w:rsidRDefault="00440DC1" w:rsidP="007264B3">
      <w:pPr>
        <w:spacing w:after="0" w:line="240" w:lineRule="exact"/>
        <w:ind w:right="141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Правового управления  </w:t>
      </w:r>
    </w:p>
    <w:p w:rsidR="00440DC1" w:rsidRDefault="00440DC1" w:rsidP="002248A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города Пятигорска</w:t>
      </w: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4B3" w:rsidRDefault="007264B3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постановление является </w:t>
      </w:r>
    </w:p>
    <w:p w:rsidR="00440DC1" w:rsidRDefault="00440DC1" w:rsidP="002248A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</w:t>
      </w:r>
      <w:r w:rsidR="002248AC">
        <w:rPr>
          <w:rFonts w:ascii="Times New Roman" w:hAnsi="Times New Roman" w:cs="Times New Roman"/>
          <w:sz w:val="28"/>
          <w:szCs w:val="28"/>
        </w:rPr>
        <w:t xml:space="preserve">ным правовым актом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64B3">
        <w:rPr>
          <w:rFonts w:ascii="Times New Roman" w:hAnsi="Times New Roman" w:cs="Times New Roman"/>
          <w:sz w:val="28"/>
          <w:szCs w:val="28"/>
        </w:rPr>
        <w:t xml:space="preserve">       </w:t>
      </w:r>
      <w:r w:rsidR="002248AC">
        <w:rPr>
          <w:rFonts w:ascii="Times New Roman" w:hAnsi="Times New Roman" w:cs="Times New Roman"/>
          <w:sz w:val="28"/>
          <w:szCs w:val="28"/>
        </w:rPr>
        <w:t xml:space="preserve">   </w:t>
      </w:r>
      <w:r w:rsidR="007264B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48AC">
        <w:rPr>
          <w:rFonts w:ascii="Times New Roman" w:hAnsi="Times New Roman" w:cs="Times New Roman"/>
          <w:sz w:val="28"/>
          <w:szCs w:val="28"/>
        </w:rPr>
        <w:tab/>
        <w:t xml:space="preserve">             М.А.Келлер</w:t>
      </w:r>
    </w:p>
    <w:p w:rsidR="00440DC1" w:rsidRDefault="00440DC1" w:rsidP="007264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43B3">
      <w:pPr>
        <w:tabs>
          <w:tab w:val="left" w:pos="8080"/>
        </w:tabs>
        <w:spacing w:after="0" w:line="240" w:lineRule="exact"/>
        <w:ind w:righ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постановление не является</w:t>
      </w:r>
    </w:p>
    <w:p w:rsidR="00440DC1" w:rsidRDefault="00440DC1" w:rsidP="007243B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нормативным правовым актом                     </w:t>
      </w:r>
      <w:r w:rsidR="007243B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М.А.Келлер</w:t>
      </w:r>
    </w:p>
    <w:p w:rsidR="00440DC1" w:rsidRDefault="00440DC1" w:rsidP="007243B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64B3">
      <w:pPr>
        <w:spacing w:after="0" w:line="240" w:lineRule="exact"/>
        <w:ind w:right="14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C1" w:rsidRDefault="00440DC1" w:rsidP="007243B3">
      <w:pPr>
        <w:spacing w:after="0" w:line="240" w:lineRule="exact"/>
        <w:ind w:right="1416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отделом автоматизации</w:t>
      </w:r>
    </w:p>
    <w:p w:rsidR="00440DC1" w:rsidRDefault="00440DC1" w:rsidP="007243B3">
      <w:pPr>
        <w:spacing w:after="0" w:line="240" w:lineRule="exact"/>
        <w:ind w:right="141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информационных технологий</w:t>
      </w:r>
    </w:p>
    <w:p w:rsidR="00440DC1" w:rsidRDefault="00440DC1" w:rsidP="00216B22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гор</w:t>
      </w:r>
      <w:r w:rsidR="00216B22">
        <w:rPr>
          <w:rFonts w:ascii="Times New Roman" w:eastAsia="Times New Roman" w:hAnsi="Times New Roman" w:cs="Times New Roman"/>
          <w:sz w:val="28"/>
          <w:szCs w:val="28"/>
        </w:rPr>
        <w:t xml:space="preserve">ода Пятигорска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24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B2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16B2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М.В.Воронкин</w:t>
      </w:r>
      <w:proofErr w:type="spellEnd"/>
    </w:p>
    <w:p w:rsidR="00440DC1" w:rsidRPr="003E45BA" w:rsidRDefault="00440DC1" w:rsidP="003E45BA">
      <w:pPr>
        <w:rPr>
          <w:rFonts w:ascii="Times New Roman" w:hAnsi="Times New Roman" w:cs="Times New Roman"/>
          <w:sz w:val="28"/>
          <w:szCs w:val="28"/>
        </w:rPr>
        <w:sectPr w:rsidR="00440DC1" w:rsidRPr="003E45BA" w:rsidSect="00A21E54">
          <w:headerReference w:type="default" r:id="rId11"/>
          <w:pgSz w:w="11906" w:h="16838" w:code="9"/>
          <w:pgMar w:top="993" w:right="707" w:bottom="993" w:left="1701" w:header="1021" w:footer="851" w:gutter="0"/>
          <w:cols w:space="720"/>
          <w:titlePg/>
          <w:docGrid w:linePitch="299"/>
        </w:sectPr>
      </w:pPr>
    </w:p>
    <w:p w:rsidR="000F6C70" w:rsidRPr="007D4BAD" w:rsidRDefault="000F6C70" w:rsidP="007536E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1" w:name="P2336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7536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7D4BAD">
        <w:rPr>
          <w:rFonts w:ascii="Times New Roman" w:hAnsi="Times New Roman" w:cs="Times New Roman"/>
          <w:sz w:val="28"/>
          <w:szCs w:val="28"/>
        </w:rPr>
        <w:t>Приложение</w:t>
      </w:r>
    </w:p>
    <w:p w:rsidR="000F6C70" w:rsidRPr="007D4BAD" w:rsidRDefault="000F6C70" w:rsidP="000F6C70">
      <w:pPr>
        <w:pStyle w:val="af4"/>
        <w:spacing w:line="240" w:lineRule="exact"/>
        <w:ind w:right="-4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7D4BA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F6C70" w:rsidRPr="007D4BAD" w:rsidRDefault="000F6C70" w:rsidP="000F6C70">
      <w:pPr>
        <w:pStyle w:val="af4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7D4BAD">
        <w:rPr>
          <w:rFonts w:ascii="Times New Roman" w:hAnsi="Times New Roman"/>
          <w:sz w:val="28"/>
          <w:szCs w:val="28"/>
        </w:rPr>
        <w:t>города Пятигорска</w:t>
      </w:r>
    </w:p>
    <w:p w:rsidR="000F6C70" w:rsidRDefault="000F6C70" w:rsidP="000F6C7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8"/>
          <w:szCs w:val="28"/>
        </w:rPr>
        <w:softHyphen/>
      </w:r>
      <w:r w:rsidRPr="007D4BAD">
        <w:rPr>
          <w:rFonts w:ascii="Times New Roman" w:hAnsi="Times New Roman"/>
          <w:sz w:val="28"/>
          <w:szCs w:val="28"/>
        </w:rPr>
        <w:t>____________№ ___________</w:t>
      </w:r>
    </w:p>
    <w:p w:rsidR="000F6C7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0F6C70" w:rsidRPr="00B272C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ind w:left="12036" w:hanging="412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3</w:t>
      </w:r>
    </w:p>
    <w:p w:rsidR="000F6C70" w:rsidRPr="00B272C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ind w:left="10620" w:hanging="69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72C0">
        <w:rPr>
          <w:rFonts w:ascii="Times New Roman" w:eastAsia="Calibri" w:hAnsi="Times New Roman" w:cs="Times New Roman"/>
          <w:sz w:val="28"/>
          <w:szCs w:val="28"/>
        </w:rPr>
        <w:t>к муниципальной программе</w:t>
      </w:r>
    </w:p>
    <w:p w:rsidR="000F6C70" w:rsidRPr="00B272C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ind w:left="11328" w:hanging="140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72C0">
        <w:rPr>
          <w:rFonts w:ascii="Times New Roman" w:eastAsia="Calibri" w:hAnsi="Times New Roman" w:cs="Times New Roman"/>
          <w:sz w:val="28"/>
          <w:szCs w:val="28"/>
        </w:rPr>
        <w:t>города-курорта Пятигорска</w:t>
      </w:r>
    </w:p>
    <w:p w:rsidR="000F6C7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ind w:left="10620" w:hanging="69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72C0">
        <w:rPr>
          <w:rFonts w:ascii="Times New Roman" w:eastAsia="Calibri" w:hAnsi="Times New Roman" w:cs="Times New Roman"/>
          <w:sz w:val="28"/>
          <w:szCs w:val="28"/>
        </w:rPr>
        <w:t>«Модернизация экономики, развитие</w:t>
      </w:r>
    </w:p>
    <w:p w:rsidR="000F6C7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ind w:left="10620" w:hanging="69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272C0">
        <w:rPr>
          <w:rFonts w:ascii="Times New Roman" w:eastAsia="Calibri" w:hAnsi="Times New Roman" w:cs="Times New Roman"/>
          <w:sz w:val="28"/>
          <w:szCs w:val="28"/>
        </w:rPr>
        <w:t>малого и среднего бизнеса,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72C0">
        <w:rPr>
          <w:rFonts w:ascii="Times New Roman" w:eastAsia="Calibri" w:hAnsi="Times New Roman" w:cs="Times New Roman"/>
          <w:sz w:val="28"/>
          <w:szCs w:val="28"/>
        </w:rPr>
        <w:t>курорта</w:t>
      </w:r>
    </w:p>
    <w:p w:rsidR="000F6C7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ind w:left="9912" w:hanging="112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B272C0">
        <w:rPr>
          <w:rFonts w:ascii="Times New Roman" w:eastAsia="Calibri" w:hAnsi="Times New Roman" w:cs="Times New Roman"/>
          <w:sz w:val="28"/>
          <w:szCs w:val="28"/>
        </w:rPr>
        <w:t>и туризма, энергетики,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72C0">
        <w:rPr>
          <w:rFonts w:ascii="Times New Roman" w:eastAsia="Calibri" w:hAnsi="Times New Roman" w:cs="Times New Roman"/>
          <w:sz w:val="28"/>
          <w:szCs w:val="28"/>
        </w:rPr>
        <w:t>промышленности</w:t>
      </w:r>
    </w:p>
    <w:p w:rsidR="000F6C70" w:rsidRPr="00B272C0" w:rsidRDefault="000F6C70" w:rsidP="000F6C70">
      <w:pPr>
        <w:widowControl w:val="0"/>
        <w:autoSpaceDE w:val="0"/>
        <w:autoSpaceDN w:val="0"/>
        <w:adjustRightInd w:val="0"/>
        <w:spacing w:after="0" w:line="240" w:lineRule="exact"/>
        <w:ind w:left="9912" w:hanging="112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B272C0">
        <w:rPr>
          <w:rFonts w:ascii="Times New Roman" w:eastAsia="Calibri" w:hAnsi="Times New Roman" w:cs="Times New Roman"/>
          <w:sz w:val="28"/>
          <w:szCs w:val="28"/>
        </w:rPr>
        <w:t>и улучшение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72C0">
        <w:rPr>
          <w:rFonts w:ascii="Times New Roman" w:eastAsia="Calibri" w:hAnsi="Times New Roman" w:cs="Times New Roman"/>
          <w:sz w:val="28"/>
          <w:szCs w:val="28"/>
        </w:rPr>
        <w:t>инвестиционного климата»</w:t>
      </w:r>
    </w:p>
    <w:p w:rsidR="00B272C0" w:rsidRPr="00B272C0" w:rsidRDefault="00B272C0" w:rsidP="0071132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2C0" w:rsidRPr="00B272C0" w:rsidRDefault="00392D13" w:rsidP="00B27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И ИСТОЧНИКИ</w:t>
      </w:r>
    </w:p>
    <w:p w:rsidR="00B272C0" w:rsidRPr="00B272C0" w:rsidRDefault="00B272C0" w:rsidP="003A6F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>финансового обеспечения муниципальной программы города-курорта Пятигорска «Модернизация экономики, развитие</w:t>
      </w:r>
    </w:p>
    <w:p w:rsidR="00B272C0" w:rsidRPr="00B272C0" w:rsidRDefault="00B272C0" w:rsidP="003A6F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>малого и среднего бизнеса, курорта и туризма, энергетики,</w:t>
      </w:r>
      <w:r w:rsidR="003A6F64">
        <w:rPr>
          <w:rFonts w:ascii="Times New Roman" w:hAnsi="Times New Roman" w:cs="Times New Roman"/>
          <w:sz w:val="28"/>
          <w:szCs w:val="28"/>
        </w:rPr>
        <w:t xml:space="preserve"> </w:t>
      </w:r>
      <w:r w:rsidRPr="00B272C0">
        <w:rPr>
          <w:rFonts w:ascii="Times New Roman" w:hAnsi="Times New Roman" w:cs="Times New Roman"/>
          <w:sz w:val="28"/>
          <w:szCs w:val="28"/>
        </w:rPr>
        <w:t xml:space="preserve">промышленности и улучшение инвестиционного климата» </w:t>
      </w:r>
    </w:p>
    <w:p w:rsidR="00B272C0" w:rsidRPr="00B272C0" w:rsidRDefault="00B272C0" w:rsidP="00B272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72C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1081C">
        <w:rPr>
          <w:rFonts w:ascii="Times New Roman" w:hAnsi="Times New Roman" w:cs="Times New Roman"/>
          <w:sz w:val="28"/>
          <w:szCs w:val="28"/>
        </w:rPr>
        <w:t>–</w:t>
      </w:r>
      <w:r w:rsidRPr="00B272C0">
        <w:rPr>
          <w:rFonts w:ascii="Times New Roman" w:hAnsi="Times New Roman" w:cs="Times New Roman"/>
          <w:sz w:val="28"/>
          <w:szCs w:val="28"/>
        </w:rPr>
        <w:t xml:space="preserve"> Программа)</w:t>
      </w:r>
    </w:p>
    <w:p w:rsidR="00B272C0" w:rsidRPr="00B272C0" w:rsidRDefault="00B272C0" w:rsidP="00B272C0">
      <w:pPr>
        <w:widowControl w:val="0"/>
        <w:autoSpaceDE w:val="0"/>
        <w:autoSpaceDN w:val="0"/>
        <w:adjustRightInd w:val="0"/>
        <w:spacing w:after="0" w:line="12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tblpX="274" w:tblpY="1"/>
        <w:tblOverlap w:val="never"/>
        <w:tblW w:w="4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6"/>
        <w:gridCol w:w="3662"/>
        <w:gridCol w:w="3422"/>
        <w:gridCol w:w="1329"/>
        <w:gridCol w:w="1276"/>
        <w:gridCol w:w="1080"/>
        <w:gridCol w:w="1115"/>
        <w:gridCol w:w="1093"/>
        <w:gridCol w:w="1119"/>
      </w:tblGrid>
      <w:tr w:rsidR="00B272C0" w:rsidRPr="00B272C0" w:rsidTr="00065EED">
        <w:trPr>
          <w:trHeight w:val="881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D010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065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7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Объемы финансового обеспечения по годам (тыс. руб.)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2031</w:t>
            </w:r>
          </w:p>
        </w:tc>
      </w:tr>
      <w:tr w:rsidR="00B272C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272C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A83E1F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600303,40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3825FC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452423,82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8D2F51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</w:t>
            </w:r>
            <w:r w:rsidR="00A90946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8D2F51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  <w:r w:rsidR="00002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2108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002108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</w:t>
            </w:r>
            <w:r w:rsidR="00917A25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</w:tr>
      <w:tr w:rsidR="00A90946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946" w:rsidRPr="00B272C0" w:rsidRDefault="00A90946" w:rsidP="00A9094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46" w:rsidRPr="00B272C0" w:rsidRDefault="00A90946" w:rsidP="00A909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946" w:rsidRPr="00B272C0" w:rsidRDefault="00A90946" w:rsidP="00A9094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946" w:rsidRPr="00B272C0" w:rsidRDefault="00A83E1F" w:rsidP="00A909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600303,40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946" w:rsidRPr="00B272C0" w:rsidRDefault="004610EE" w:rsidP="00A909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452423,82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946" w:rsidRPr="00B272C0" w:rsidRDefault="00A90946" w:rsidP="00A909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9364,09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946" w:rsidRPr="00B272C0" w:rsidRDefault="00A90946" w:rsidP="00A90946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  <w:r w:rsidR="00002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946" w:rsidRPr="00B272C0" w:rsidRDefault="00A90946" w:rsidP="00A90946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2108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946" w:rsidRPr="00B272C0" w:rsidRDefault="00002108" w:rsidP="00A9094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</w:t>
            </w:r>
            <w:r w:rsidR="00A90946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44114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Ставропольского края (далее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краевой бюджет)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44114" w:rsidRDefault="00A83E1F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A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571095,9</w:t>
            </w:r>
            <w:r w:rsidR="00157AD2" w:rsidRPr="00157A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44114" w:rsidRDefault="00A41928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438629,13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44114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044114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044114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386F" w:rsidRPr="00B272C0" w:rsidTr="007B2888">
        <w:trPr>
          <w:trHeight w:val="1637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6F" w:rsidRPr="00B272C0" w:rsidRDefault="003F386F" w:rsidP="003F38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6F" w:rsidRPr="00B272C0" w:rsidRDefault="003F386F" w:rsidP="003F386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F" w:rsidRPr="00044114" w:rsidRDefault="003F386F" w:rsidP="003F38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0441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F" w:rsidRPr="00044114" w:rsidRDefault="00097D8D" w:rsidP="003F38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7AD2">
              <w:rPr>
                <w:rFonts w:ascii="Times New Roman" w:eastAsia="Calibri" w:hAnsi="Times New Roman" w:cs="Times New Roman"/>
                <w:sz w:val="24"/>
                <w:szCs w:val="24"/>
              </w:rPr>
              <w:t>561095,9</w:t>
            </w:r>
            <w:r w:rsidR="00157AD2" w:rsidRPr="00157A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F" w:rsidRPr="00044114" w:rsidRDefault="003F386F" w:rsidP="003F38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438629,13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F" w:rsidRPr="00B272C0" w:rsidRDefault="003F386F" w:rsidP="003F386F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F" w:rsidRPr="00B272C0" w:rsidRDefault="003F386F" w:rsidP="003F386F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F" w:rsidRPr="00B272C0" w:rsidRDefault="003F386F" w:rsidP="003F386F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6F" w:rsidRPr="00B272C0" w:rsidRDefault="003F386F" w:rsidP="003F386F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B2888" w:rsidRPr="00B272C0" w:rsidTr="00F24381">
        <w:trPr>
          <w:trHeight w:val="1602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888" w:rsidRPr="00B272C0" w:rsidRDefault="007B2888" w:rsidP="007B288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888" w:rsidRPr="00B272C0" w:rsidRDefault="007B2888" w:rsidP="007B288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8" w:rsidRPr="000F35D2" w:rsidRDefault="000F35D2" w:rsidP="007B288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5D2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соисполнителю - МУ «Управление культуры и молодежной политики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8" w:rsidRPr="00044114" w:rsidRDefault="000F35D2" w:rsidP="007B28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8" w:rsidRPr="00044114" w:rsidRDefault="000F35D2" w:rsidP="007B28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8" w:rsidRPr="00B272C0" w:rsidRDefault="007B2888" w:rsidP="007B2888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8" w:rsidRPr="00B272C0" w:rsidRDefault="007B2888" w:rsidP="007B2888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8" w:rsidRPr="00B272C0" w:rsidRDefault="007B2888" w:rsidP="007B2888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88" w:rsidRPr="00B272C0" w:rsidRDefault="007B2888" w:rsidP="007B2888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6E52B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29207,50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3040CB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13794,69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0836EE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002108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002108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002108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9364</w:t>
            </w:r>
            <w:r w:rsidR="00790F6D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1556,05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1556,05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1556,05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1556,05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1556,05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790F6D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1556,05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AF0631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C1C">
              <w:rPr>
                <w:rFonts w:ascii="Times New Roman" w:eastAsia="Calibri" w:hAnsi="Times New Roman" w:cs="Times New Roman"/>
                <w:sz w:val="24"/>
                <w:szCs w:val="24"/>
              </w:rPr>
              <w:t>19276,92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5C4" w:rsidRPr="00B272C0" w:rsidRDefault="002665C4" w:rsidP="002665C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6430,60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2665C4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1038E4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1038E4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1038E4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272C0" w:rsidRPr="00B272C0" w:rsidTr="00F24381">
        <w:trPr>
          <w:trHeight w:val="879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образования 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78481C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6748,73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культуры и молодежной политики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B72A1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1150,</w:t>
            </w:r>
            <w:r w:rsidR="006E52B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B72A1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1150,23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B72A1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1150,23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1150,23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1150,23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1150,23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социальной поддержки населения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«Комитет по физической культуре и спорту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общественной безопасности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29,69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имущественных отношений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EE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065EED" w:rsidRDefault="00B272C0" w:rsidP="00B272C0">
            <w:pPr>
              <w:jc w:val="center"/>
            </w:pPr>
            <w:r w:rsidRPr="00065E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72C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6D17D4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1 «Развитие малого и среднего предпринимательства в городе-курорте Пятигорске», всего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72C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ECD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следующие основные мероприятия подпрограммы 1: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72C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1 «Поддержка субъектов малого и среднего предпринимательства города-курорта Пятигорска»,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738,40</w:t>
            </w:r>
          </w:p>
        </w:tc>
      </w:tr>
      <w:tr w:rsidR="00B272C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A41" w:rsidRDefault="003E5A41" w:rsidP="00ED70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72C0" w:rsidRPr="00B272C0" w:rsidRDefault="004D456D" w:rsidP="00ED70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Основное мероприятие 2 </w:t>
            </w:r>
          </w:p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«Информирование и методическое сопровождение субъектов 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малого и среднего предпринимательства города-курорта Пятигорска»,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требует финансового обеспечения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72C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6D17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2 «Развитие курорта и туризма в городе-курорте Пятигорске», всего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F77F07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591043,79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AC0582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445744,53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AC0582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2684,80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122E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122E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="00B272C0"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122E" w:rsidP="00B272C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="006B1DD6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</w:tr>
      <w:tr w:rsidR="00AC0582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2" w:rsidRPr="00B272C0" w:rsidRDefault="00AC0582" w:rsidP="00AC05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82" w:rsidRPr="00B272C0" w:rsidRDefault="00AC0582" w:rsidP="00AC05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F77F07" w:rsidP="00AC05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591043,79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445744,53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2684,80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B2122E" w:rsidP="00AC05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="00AC0582"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B2122E" w:rsidP="00AC05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="00AC0582"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B2122E" w:rsidP="00AC058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="00AC0582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EC39C7" w:rsidRDefault="00EA1B09" w:rsidP="00A515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571095</w:t>
            </w:r>
            <w:r w:rsidRPr="00D50EE2">
              <w:rPr>
                <w:rFonts w:ascii="Times New Roman" w:eastAsia="Calibri" w:hAnsi="Times New Roman" w:cs="Times New Roman"/>
                <w:sz w:val="24"/>
                <w:szCs w:val="24"/>
              </w:rPr>
              <w:t>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EC39C7" w:rsidRDefault="00AC0582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438629,13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272C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2C0" w:rsidRPr="00B272C0" w:rsidRDefault="00B272C0" w:rsidP="00B272C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EC39C7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EC39C7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0" w:rsidRPr="00B272C0" w:rsidRDefault="00B272C0" w:rsidP="00B272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582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82" w:rsidRPr="00B272C0" w:rsidRDefault="00AC0582" w:rsidP="00AC05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82" w:rsidRPr="00B272C0" w:rsidRDefault="00AC0582" w:rsidP="00AC058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 w:rsidR="00A1081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EC39C7" w:rsidRDefault="000C403B" w:rsidP="00AC05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561095</w:t>
            </w:r>
            <w:r w:rsidRPr="00D50EE2">
              <w:rPr>
                <w:rFonts w:ascii="Times New Roman" w:eastAsia="Calibri" w:hAnsi="Times New Roman" w:cs="Times New Roman"/>
                <w:sz w:val="24"/>
                <w:szCs w:val="24"/>
              </w:rPr>
              <w:t>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EC39C7" w:rsidRDefault="00AC0582" w:rsidP="00AC058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438629,13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82" w:rsidRPr="00B272C0" w:rsidRDefault="00AC0582" w:rsidP="00AC0582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0F35D2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5D2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соисполнителю - МУ «Управление культуры и молодежной политики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044114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044114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EC63BA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EE2">
              <w:rPr>
                <w:rFonts w:ascii="Times New Roman" w:eastAsia="Calibri" w:hAnsi="Times New Roman" w:cs="Times New Roman"/>
                <w:sz w:val="24"/>
                <w:szCs w:val="24"/>
              </w:rPr>
              <w:t>19947,89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7115,40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2684,80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EC63BA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19263,09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6430,60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культуры и молодежной политики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следующие основные мероприятия подпрограммы 2: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1 «Повышение доступности туризма в городе-курорте Пятигорске и развитие его инфраструктуры»,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2684,80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rPr>
          <w:trHeight w:val="117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2684,80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384,80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культуры и молодежной политики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Default="009D1DA0" w:rsidP="009D1DA0">
            <w:pPr>
              <w:jc w:val="center"/>
            </w:pPr>
            <w:r w:rsidRPr="006F2335">
              <w:rPr>
                <w:rFonts w:ascii="Times New Roman" w:eastAsia="Calibri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Default="009D1DA0" w:rsidP="009D1DA0">
            <w:pPr>
              <w:jc w:val="center"/>
            </w:pPr>
            <w:r w:rsidRPr="006F2335">
              <w:rPr>
                <w:rFonts w:ascii="Times New Roman" w:eastAsia="Calibri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D1DA0" w:rsidRPr="00B272C0" w:rsidTr="00F24381">
        <w:trPr>
          <w:trHeight w:val="320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Основное мероприятие 2 </w:t>
            </w:r>
          </w:p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«Реконструкция парка Победы 2-я очередь в районе Новоп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ятигорского озера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ПСД)», 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F07A55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EE2">
              <w:rPr>
                <w:rFonts w:ascii="Times New Roman" w:eastAsia="Calibri" w:hAnsi="Times New Roman" w:cs="Times New Roman"/>
                <w:sz w:val="24"/>
                <w:szCs w:val="24"/>
              </w:rPr>
              <w:t>411873,0</w:t>
            </w:r>
            <w:r w:rsidR="00D50EE2" w:rsidRPr="00D50E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443059,73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406274,09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438629,13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406274,09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438629,13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E43513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EE2">
              <w:rPr>
                <w:rFonts w:ascii="Times New Roman" w:eastAsia="Calibri" w:hAnsi="Times New Roman" w:cs="Times New Roman"/>
                <w:sz w:val="24"/>
                <w:szCs w:val="24"/>
              </w:rPr>
              <w:t>5598,96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4430,60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D50EE2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EE2">
              <w:rPr>
                <w:rFonts w:ascii="Times New Roman" w:eastAsia="Calibri" w:hAnsi="Times New Roman" w:cs="Times New Roman"/>
                <w:sz w:val="24"/>
                <w:szCs w:val="24"/>
              </w:rPr>
              <w:t>5598,96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4430,60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 «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курортно-исторической зоны города-курорта Пятигорска (в </w:t>
            </w:r>
            <w:proofErr w:type="spellStart"/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. ПСД)»,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52094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166485,94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EC39C7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9C7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EC39C7" w:rsidRDefault="001264FC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154821,81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EC39C7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C39C7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EC39C7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EC39C7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EC39C7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3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EC3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EC39C7" w:rsidRDefault="000C4A53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154821,81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C41CE1" w:rsidRDefault="00C357DF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CE1">
              <w:rPr>
                <w:rFonts w:ascii="Times New Roman" w:eastAsia="Calibri" w:hAnsi="Times New Roman" w:cs="Times New Roman"/>
                <w:sz w:val="24"/>
                <w:szCs w:val="24"/>
              </w:rPr>
              <w:t>11664,13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C41CE1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C41CE1" w:rsidRDefault="00A32D66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CE1">
              <w:rPr>
                <w:rFonts w:ascii="Times New Roman" w:eastAsia="Calibri" w:hAnsi="Times New Roman" w:cs="Times New Roman"/>
                <w:sz w:val="24"/>
                <w:szCs w:val="24"/>
              </w:rPr>
              <w:t>11664,13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rPr>
          <w:trHeight w:val="1482"/>
        </w:trPr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</w:p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событийных мероприятий и инфотуров в городе-курорте Пятигорске»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rPr>
          <w:trHeight w:val="158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</w:p>
          <w:p w:rsidR="009D1DA0" w:rsidRPr="00B272C0" w:rsidRDefault="009D1DA0" w:rsidP="009D1D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«Формирование положительного имиджа и продвижение туристического потенциала города-курорта Пятигорска»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rPr>
          <w:trHeight w:val="346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065EED" w:rsidRDefault="009D1DA0" w:rsidP="009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065EED" w:rsidRDefault="009D1DA0" w:rsidP="008C1C36">
            <w:pPr>
              <w:spacing w:after="0"/>
              <w:ind w:right="-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проект «Создание номерного фонда, инфрастру</w:t>
            </w:r>
            <w:r w:rsidR="008C1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ктуры и новых точек притяжения»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DA0" w:rsidRPr="00C24C4A" w:rsidRDefault="009D1DA0" w:rsidP="009D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C4A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города-курорта Пятигорска, в т. ч.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rPr>
          <w:trHeight w:val="343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065EED" w:rsidRDefault="009D1DA0" w:rsidP="009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Default="009D1DA0" w:rsidP="009D1DA0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DA0" w:rsidRPr="00C24C4A" w:rsidRDefault="009D1DA0" w:rsidP="009D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C4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10000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rPr>
          <w:trHeight w:val="343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065EED" w:rsidRDefault="009D1DA0" w:rsidP="009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Default="009D1DA0" w:rsidP="009D1DA0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DA0" w:rsidRPr="00C24C4A" w:rsidRDefault="009D1DA0" w:rsidP="009D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т. ч. предусмотренные: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rPr>
          <w:trHeight w:val="343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065EED" w:rsidRDefault="009D1DA0" w:rsidP="009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Default="009D1DA0" w:rsidP="009D1DA0">
            <w:pPr>
              <w:spacing w:after="0" w:line="240" w:lineRule="auto"/>
              <w:ind w:right="-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DA0" w:rsidRPr="00C24C4A" w:rsidRDefault="009D1DA0" w:rsidP="0090276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C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соисполнителю - МУ «Управление культуры и молодежной политики </w:t>
            </w:r>
            <w:r w:rsidRPr="00C24C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администрации города Пятигорска»</w:t>
            </w:r>
          </w:p>
        </w:tc>
        <w:tc>
          <w:tcPr>
            <w:tcW w:w="1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10000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3 «Энергосбережение и повышение энергетической эффективности города-курорта Пятигорска», всего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6F1E1E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8521,21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</w:tr>
      <w:tr w:rsidR="009D1DA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6F1E1E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8521,21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423428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8521,21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образования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614715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6748,73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культуры и молодежной политики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8855FD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850,24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</w:tr>
      <w:tr w:rsidR="009D1DA0" w:rsidRPr="00B272C0" w:rsidTr="00AC5B2E">
        <w:trPr>
          <w:trHeight w:val="312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социальной поддержки населения администрации города 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«Комитет по физической культуре и спорту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общественной безопасности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имущественных отношений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428AB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AB" w:rsidRPr="00B272C0" w:rsidRDefault="00B428AB" w:rsidP="00B428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8AB" w:rsidRPr="00B272C0" w:rsidRDefault="00B428AB" w:rsidP="00B428A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B" w:rsidRPr="00B272C0" w:rsidRDefault="00B428AB" w:rsidP="00B428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B" w:rsidRPr="00B272C0" w:rsidRDefault="00B428AB" w:rsidP="00B428A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B" w:rsidRPr="00B272C0" w:rsidRDefault="00B428AB" w:rsidP="00B428A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B" w:rsidRPr="00B272C0" w:rsidRDefault="00B428AB" w:rsidP="00B428AB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B" w:rsidRPr="00B272C0" w:rsidRDefault="00B428AB" w:rsidP="00B428AB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B" w:rsidRPr="00B272C0" w:rsidRDefault="00B428AB" w:rsidP="00B428AB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B" w:rsidRPr="00B272C0" w:rsidRDefault="00B428AB" w:rsidP="00B428AB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следующие основные мероприятия подпрограммы 3: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Основное мероприятие 1 «Организация и выполнение 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 в муниципальных учреждениях города Пятигорска, направленных на экономию энергоресурсов»,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2C2F19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8521,21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2C2F19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8521,21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5940,89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предусмотренные: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ответственному 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города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432,85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образования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691D11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6748,73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4182,25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культуры и молодежной политики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57282C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850,24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850,23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социальной поддержки населения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26,56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«Комитет по физической культуре и спорту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419,31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общественной 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29,69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имущественных отношений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26993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993" w:rsidRPr="00B272C0" w:rsidRDefault="00826993" w:rsidP="008269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993" w:rsidRPr="00B272C0" w:rsidRDefault="00826993" w:rsidP="008269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93" w:rsidRPr="00B272C0" w:rsidRDefault="00826993" w:rsidP="008269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 «Управление городского хозяйства, транспорта и связи администрации города Пятигорска»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93" w:rsidRPr="00B272C0" w:rsidRDefault="00826993" w:rsidP="008269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93" w:rsidRPr="00B272C0" w:rsidRDefault="00826993" w:rsidP="0082699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93" w:rsidRPr="00B272C0" w:rsidRDefault="00826993" w:rsidP="00826993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93" w:rsidRPr="00B272C0" w:rsidRDefault="00826993" w:rsidP="00826993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93" w:rsidRPr="00B272C0" w:rsidRDefault="00826993" w:rsidP="00826993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993" w:rsidRPr="00B272C0" w:rsidRDefault="00826993" w:rsidP="00826993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2</w:t>
            </w:r>
          </w:p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«Мероприятия в области энергосбережения и повышения энергоэффективности в жилищном фонде»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DA0" w:rsidRPr="00B272C0" w:rsidRDefault="009D1DA0" w:rsidP="009D1DA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3</w:t>
            </w:r>
          </w:p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«Мероприятия в области энергосбережения и повышения энергоэффективности в системах коммунальной инфраструктуры»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4 «Постановка на учет бесхозяйных объектов инфраструктуры»,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 предусмотренные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261687">
        <w:trPr>
          <w:trHeight w:val="1162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 xml:space="preserve"> МУ «Управление имущественных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Пятигорска</w:t>
            </w: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4 «Развитие экономического потенциала и повышение инвестиционной активности в городе-курорте Пятигорске», всего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 города-курорта Пятигорска, в </w:t>
            </w:r>
            <w:proofErr w:type="spellStart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DA0" w:rsidRPr="00B272C0" w:rsidRDefault="009D1DA0" w:rsidP="009D1DA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следующие основные мероприятия подпрограммы 4: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1DA0" w:rsidRPr="00B272C0" w:rsidTr="00F2438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1 «Повышение инвестиционной активности в городе-курорте Пятигорске»,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1DA0" w:rsidRPr="00B272C0" w:rsidTr="00F24381">
        <w:trPr>
          <w:trHeight w:val="105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мероприятие 2 «Обеспечение вовлеченности субъектов предпринимательства в развитие экономического потенциала», всего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2C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ind w:firstLine="79"/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DA0" w:rsidRPr="00B272C0" w:rsidRDefault="009D1DA0" w:rsidP="009D1DA0">
            <w:pPr>
              <w:jc w:val="center"/>
            </w:pPr>
            <w:r w:rsidRPr="00B272C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6412E5" w:rsidRDefault="00696F62" w:rsidP="004C7113">
      <w:pPr>
        <w:spacing w:after="0" w:line="240" w:lineRule="exact"/>
        <w:rPr>
          <w:rFonts w:ascii="Times New Roman" w:hAnsi="Times New Roman"/>
          <w:sz w:val="28"/>
          <w:szCs w:val="28"/>
        </w:rPr>
        <w:sectPr w:rsidR="006412E5" w:rsidSect="00F30F5A">
          <w:pgSz w:w="16838" w:h="11906" w:orient="landscape"/>
          <w:pgMar w:top="1276" w:right="709" w:bottom="567" w:left="1134" w:header="624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</w:p>
    <w:tbl>
      <w:tblPr>
        <w:tblpPr w:leftFromText="180" w:rightFromText="180" w:vertAnchor="text" w:tblpX="-10" w:tblpY="1"/>
        <w:tblOverlap w:val="never"/>
        <w:tblW w:w="10211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026"/>
        <w:gridCol w:w="144"/>
        <w:gridCol w:w="144"/>
        <w:gridCol w:w="15309"/>
      </w:tblGrid>
      <w:tr w:rsidR="007D3E64" w:rsidRPr="00B272C0" w:rsidTr="007D3E64">
        <w:trPr>
          <w:trHeight w:val="1054"/>
        </w:trPr>
        <w:tc>
          <w:tcPr>
            <w:tcW w:w="15026" w:type="dxa"/>
            <w:vAlign w:val="center"/>
          </w:tcPr>
          <w:p w:rsidR="00B353E0" w:rsidRPr="000909E7" w:rsidRDefault="00B353E0" w:rsidP="00E80C8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696F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E80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09E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353E0" w:rsidRPr="000909E7" w:rsidRDefault="00B353E0" w:rsidP="00E80C89">
            <w:pPr>
              <w:spacing w:after="0" w:line="240" w:lineRule="exact"/>
              <w:ind w:right="-4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 w:rsidR="00E80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0909E7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E80C89" w:rsidRDefault="00B353E0" w:rsidP="00E80C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570" w:hanging="9498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909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</w:t>
            </w:r>
            <w:r w:rsidR="00E80C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0909E7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0909E7" w:rsidRPr="000909E7">
              <w:rPr>
                <w:rFonts w:ascii="Times New Roman" w:eastAsia="Times New Roman" w:hAnsi="Times New Roman" w:cs="Times New Roman"/>
                <w:sz w:val="28"/>
                <w:szCs w:val="28"/>
              </w:rPr>
              <w:t>орода Пятигорска</w:t>
            </w:r>
            <w:r w:rsidRPr="000909E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0909E7" w:rsidRPr="00E80C89" w:rsidRDefault="000909E7" w:rsidP="00E80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70" w:hanging="9498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909E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  <w:r w:rsidR="00E80C89">
              <w:rPr>
                <w:rFonts w:ascii="Times New Roman" w:hAnsi="Times New Roman"/>
                <w:sz w:val="28"/>
                <w:szCs w:val="28"/>
              </w:rPr>
              <w:t xml:space="preserve">       от </w:t>
            </w:r>
            <w:r w:rsidR="00E80C89">
              <w:rPr>
                <w:rFonts w:ascii="Times New Roman" w:hAnsi="Times New Roman"/>
                <w:sz w:val="28"/>
                <w:szCs w:val="28"/>
              </w:rPr>
              <w:softHyphen/>
              <w:t>___________</w:t>
            </w:r>
            <w:r w:rsidR="00E80C89" w:rsidRPr="007D4BAD">
              <w:rPr>
                <w:rFonts w:ascii="Times New Roman" w:hAnsi="Times New Roman"/>
                <w:sz w:val="28"/>
                <w:szCs w:val="28"/>
              </w:rPr>
              <w:t>№ ___________</w:t>
            </w:r>
          </w:p>
          <w:p w:rsidR="00B353E0" w:rsidRPr="000909E7" w:rsidRDefault="00B353E0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53E0" w:rsidRPr="000909E7" w:rsidRDefault="00027BDA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36" w:hanging="412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5</w:t>
            </w:r>
          </w:p>
          <w:p w:rsidR="00B353E0" w:rsidRPr="000909E7" w:rsidRDefault="00B353E0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620" w:hanging="6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eastAsia="Calibri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B353E0" w:rsidRPr="000909E7" w:rsidRDefault="00B353E0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1328" w:hanging="140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eastAsia="Calibri" w:hAnsi="Times New Roman" w:cs="Times New Roman"/>
                <w:sz w:val="28"/>
                <w:szCs w:val="28"/>
              </w:rPr>
              <w:t>города-курорта Пятигорска</w:t>
            </w:r>
          </w:p>
          <w:p w:rsidR="00B353E0" w:rsidRPr="000909E7" w:rsidRDefault="00B353E0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620" w:hanging="69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eastAsia="Calibri" w:hAnsi="Times New Roman" w:cs="Times New Roman"/>
                <w:sz w:val="28"/>
                <w:szCs w:val="28"/>
              </w:rPr>
              <w:t>«Модернизация экономики, развитие</w:t>
            </w:r>
          </w:p>
          <w:p w:rsidR="00B353E0" w:rsidRPr="000909E7" w:rsidRDefault="00B353E0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620" w:hanging="69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малого и среднего бизнеса, курорта</w:t>
            </w:r>
          </w:p>
          <w:p w:rsidR="00B353E0" w:rsidRPr="000909E7" w:rsidRDefault="00B353E0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9912" w:hanging="112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и туризма, энергетики, промышленности</w:t>
            </w:r>
          </w:p>
          <w:p w:rsidR="00B353E0" w:rsidRPr="000909E7" w:rsidRDefault="00B353E0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9912" w:hanging="112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и улучшение инвестиционного климата»</w:t>
            </w:r>
          </w:p>
          <w:p w:rsidR="007D3E64" w:rsidRPr="000909E7" w:rsidRDefault="007D3E64" w:rsidP="000909E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D3E64" w:rsidRPr="000909E7" w:rsidRDefault="007D3E64" w:rsidP="00192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D3E64" w:rsidRPr="000909E7" w:rsidRDefault="007D3E64" w:rsidP="005476C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4015"/>
            <w:bookmarkEnd w:id="2"/>
            <w:r w:rsidRPr="000909E7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</w:p>
          <w:p w:rsidR="007D3E64" w:rsidRPr="000909E7" w:rsidRDefault="007D3E64" w:rsidP="005476C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hAnsi="Times New Roman" w:cs="Times New Roman"/>
                <w:sz w:val="28"/>
                <w:szCs w:val="28"/>
              </w:rPr>
              <w:t>основных мероприятий подпрограмм муниципальной программы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        климата»</w:t>
            </w:r>
          </w:p>
          <w:p w:rsidR="007D3E64" w:rsidRPr="000909E7" w:rsidRDefault="007D3E64" w:rsidP="005476C4">
            <w:pPr>
              <w:widowControl w:val="0"/>
              <w:autoSpaceDE w:val="0"/>
              <w:autoSpaceDN w:val="0"/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9E7">
              <w:rPr>
                <w:rFonts w:ascii="Times New Roman" w:hAnsi="Times New Roman" w:cs="Times New Roman"/>
                <w:sz w:val="28"/>
                <w:szCs w:val="28"/>
              </w:rPr>
              <w:t>(далее – Программа)</w:t>
            </w:r>
          </w:p>
          <w:p w:rsidR="007D3E64" w:rsidRPr="000909E7" w:rsidRDefault="007D3E64" w:rsidP="005476C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148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559"/>
              <w:gridCol w:w="2756"/>
              <w:gridCol w:w="4048"/>
              <w:gridCol w:w="1017"/>
              <w:gridCol w:w="971"/>
              <w:gridCol w:w="4528"/>
            </w:tblGrid>
            <w:tr w:rsidR="007D3E64" w:rsidRPr="000909E7" w:rsidTr="00E84775"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7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подпрограммы Программы, основного мероприятия подпрограммы Программы</w:t>
                  </w:r>
                </w:p>
              </w:tc>
              <w:tc>
                <w:tcPr>
                  <w:tcW w:w="40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Ответственный исполнитель (соисполнитель, участник) подпрограммы Программы, основного мероприятия подпрограммы Программы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45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Связь с индикаторами достижения целей Программы и показателями решения задач подпрограммы Программы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4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начала реализации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окончания реализации</w:t>
                  </w:r>
                </w:p>
              </w:tc>
              <w:tc>
                <w:tcPr>
                  <w:tcW w:w="452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I. Цель 1 Программы: Создание благоприятных условий для дальнейшего развития малого и среднего предпринимательства как важного элемента рыночной экономики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Подпрограмма 1 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«Развитие малого и </w:t>
                  </w: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среднего предпринимательства в городе-курорте Пятигорске» (далее – Подпрограмма 1)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Муниципальное учреждение </w:t>
                  </w: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«Управление имущественных отношений администрации города Пятигорска» (далее – МУ «УИО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Государственное унитарное предприятие Ставропольского края «Гарантийный фонд поддержки субъектов малого и среднего предпринимательства в Ставропольском крае»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Некоммерческая организация 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микрокредитная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компания «Фонд микрофинансирования субъектов малого и среднего предпринимательства в Ставропольском крае»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Некоммерческая организация «Фонд поддержки предпринимательства в Ставропольском крае»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Некоммерческая организация «Фонд содействия инновационному развитию Ставропольского края»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субъекты малого и среднего предпринимательства города-курорта Пятигорска (по согласованию)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12" w:anchor="P1176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Индикаторы № 1.1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hyperlink r:id="rId13" w:anchor="P1194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1.2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</w:t>
                  </w:r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Задача 1 Подпрограммы 1: Повышение предпринимательской активности малого и среднего предпринимательства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1.1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«Поддержка субъектов малого и среднего предпринимательства города-курорта Пятигорска»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«УИО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Государственное унитарное предприятие Ставропольского края «Гарантийный фонд поддержки субъектов малого и среднего предпринимательства в Ставропольском крае»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Некоммерческая организация 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микрокредитная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компания «Фонд микрофинансирования субъектов малого и среднего предпринимательства в Ставропольском крае»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Некоммерческая организация «Фонд поддержки предпринимательства в Ставропольском крае»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Некоммерческая организация «Фонд содействия инновационному развитию Ставропольского края»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субъекты малого и среднего предпринимательства города-курорта Пятигорска (по согласованию)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14" w:anchor="P1214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1.1.1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</w:t>
                  </w:r>
                  <w:hyperlink r:id="rId15" w:anchor="P1309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1.1.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Задача 2 Подпрограммы 1: Повышение информированности субъектов малого и среднего предпринимательства и обеспечение доступности консультационных услуг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1.2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«Информирование и методическое сопровождение субъектов малого и среднего предпринимательства города-курорта Пятигорска»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16" w:anchor="P1338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Показатель № 1.2.1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II. Цель 2 Программы: Комплексное развитие санаторно-курортной и туристической сфер и обеспечение доступности отдыха и лечения для широких слоев российских и иностранных граждан в городе-курорте Пятигорске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Подпрограмма 2 «Развитие курорта и туризма в городе-курорте Пятигорске» (далее – подпрограмма 2)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Муниципальное учреждение «Управление городского хозяйства, транспорта и связи администрации города Пятигорска» (далее- 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Муниципальное учреждение «Управление культуры и молодежной политики администрации города Пятигорска» (далее- МУ «Управление культуры и молодежной политики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субъекты санаторно-курортного и гостиничного комплекса, туристические организации (по согласованию)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17" w:anchor="P1354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Индикатор № 2.1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Задача 1 Подпрограммы 2: Модернизация, создание новой туристической инфраструктуры, в том числе мест массового отдыха, создание дополнительных рабочих мест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 «Повышение доступности туризма в городе-курорте Пятигорске и развитие его инфраструктуры»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субъекты санаторно-курортного и гостиничного комплекса, туристические организации (по согласованию)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18" w:anchor="P1370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2.1.1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2.1.5</w:t>
                  </w:r>
                  <w:hyperlink r:id="rId19" w:anchor="P1416" w:history="1"/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«Реконструкция парка Победы 2-я очередь в районе Новопятигорского озера» (в 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ПСД)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20" w:anchor="P1370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2.1.1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2.1.2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Основное мероприятие: «Благоустройство курортно-исторической зоны города-курорта Пятигорска» (в 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т.ч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 ПСД)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21" w:anchor="P1370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2.1.1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2.1.2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Задача 2 Подпрограммы 2: Повышение туристической привлекательности города-курорта Пятигорска</w:t>
                  </w:r>
                </w:p>
              </w:tc>
            </w:tr>
            <w:tr w:rsidR="007D3E64" w:rsidRPr="000909E7" w:rsidTr="00E84775">
              <w:trPr>
                <w:trHeight w:val="1429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2.4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«Организация и проведение событийных мероприятий и инфотуров в городе-курорте Пятигорске»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«Управление культуры и молодежной политики администрации г. Пятигорска»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ind w:right="285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22" w:anchor="P1448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2.2.1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hyperlink r:id="rId23" w:anchor="P1462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2.2.2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«Формирование положительного имиджа и продвижение туристического потенциала города-курорта Пятигорска»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ind w:right="285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24" w:anchor="P1481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2.2.3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2.2.8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Региональный проект «Создание номерного фонда, инфраструктуры и новых точек притяжения»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«Управление культуры и молодежной политики администрации       г. Пятигорска»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ind w:right="285"/>
                    <w:suppressOverlap/>
                    <w:jc w:val="both"/>
                  </w:pPr>
                  <w:hyperlink r:id="rId25" w:anchor="P1448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Показатель № 2.2.1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ind w:right="285"/>
                    <w:suppressOverlap/>
                    <w:jc w:val="center"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III. Цель 3 Программы: Повышение эффективности использования топливно-энергетических ресурсов на территории города-курорта Пятигорска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Подпрограмма 3 «Энергосбережение и повышение энергетической эффективности города-курорта Пятигорска»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«УИО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Муниципальное учреждение «Управление образования администрации города Пятигорска» (далее- МУ «Управление образования администрации г. Пятигорска»);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«Управление культуры и молодежной политики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Муниципальное учреждение «Управление социальной поддержки населения администрации города Пятигорска» (далее – МУ «УСПН г. Пятигорска»);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Муниципальное учреждение «Управление общественной безопасности администрации города Пятигорска» (далее - МУ «Управление общественной безопасности администрации г. Пятигорска»);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Муниципальное учреждение «Комитет по физической культуре и спорту администрации города </w:t>
                  </w: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Пятигорска» (далее - МУ «Комитет по физической культуре и спорту администрации г. Пятигорска»);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предприятия и организации жилищно-коммунального хозяйства (по согласованию)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ind w:right="285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26" w:anchor="P1609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Индикаторы № 3.1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- </w:t>
                  </w:r>
                  <w:hyperlink r:id="rId27" w:anchor="P1812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3.13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Задача 1 Подпрограммы 3: Совершенствование системы и качества учета потребляемых энергетических ресурсов, снижение объемов потребления муниципальными учреждениями и бюджетными организациями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«Организация и выполнение работ в муниципальных учреждениях города Пятигорска, направленных на экономию энергоресурсов»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«УИО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«Управление образования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«Управление культуры и молодежной политики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«УСПН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«Управление общественной безопасности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«Комитет по физической культуре и спорту администрации г. Пятигорска»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28" w:anchor="P1831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3.1.1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3.1.5</w:t>
                  </w:r>
                  <w:hyperlink r:id="rId29" w:anchor="P1932" w:history="1"/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Задача 2 Подпрограммы 3: Повышение эффективности энергопотребления путем внедрения современных энергосберегающих технологий и оборудования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«Мероприятия в области энергосбережения и повышения энергоэффективности в жилищном фонде»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предприятия и организации жилищно-коммунального хозяйства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30" w:anchor="P1950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3.2.1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3.2.3</w:t>
                  </w:r>
                  <w:hyperlink r:id="rId31" w:anchor="P2001" w:history="1"/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Задача 3 Подпрограммы 3: Снижение удельных показателей потребления электрической и тепловой энергии, воды; повышение эффективности производства электрической и тепловой энергии, снижение потерь при их транспортировке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«Мероприятия в области энергосбережения и повышения энергоэффективности в системах коммунальной инфраструктуры»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предприятия и организации жилищно-коммунального хозяйства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32" w:anchor="P2016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3.3.1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- </w:t>
                  </w:r>
                  <w:hyperlink r:id="rId33" w:anchor="P2086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3.3.5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«Постановка на учет бесхозяйных объектов инфраструктуры»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</w:t>
                  </w:r>
                  <w:proofErr w:type="spellStart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УГХТиС</w:t>
                  </w:r>
                  <w:proofErr w:type="spellEnd"/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администрации г. Пятигорска»;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предприятия и организации жилищно-коммунального хозяйства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 «УИО администрации г. Пятигорска»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34" w:anchor="P2103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Показатель № 3.3.6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IV. Цель 4 Программы: Создание благоприятных условий для развития экономического потенциала города-курорта Пятигорска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Подпрограмма 4 «Развитие экономического потенциала и повышение инвестиционной активности в городе-курорте Пятигорске» (далее - Подпрограмма 4)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Государственное унитарное предприятие Ставропольского края «Корпорация развития Ставропольского края» (далее- ГУП СК «Корпорация развития Ставропольского края»)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субъекты предпринимательской деятельности города-курорта Пятигорска (по согласованию)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35" w:anchor="P2138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Индикатор № 4.1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Задача 1. Подпрограммы 4: Формирование благоприятных условий для привлечения инвестиций в экономику города-курорта Пятигорска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«Повышение инвестиционной активности в городе-курорте Пятигорске»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 города Пятигорска;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ГУП СК «Корпорация развития Ставропольского края»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субъекты предпринимательской деятельности города-курорта Пятигорска (по согласованию)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tabs>
                      <w:tab w:val="left" w:pos="1320"/>
                    </w:tabs>
                    <w:suppressOverlap/>
                    <w:jc w:val="center"/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36" w:anchor="P2174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Показатель № 4.1.1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  <w:tr w:rsidR="007D3E64" w:rsidRPr="000909E7" w:rsidTr="00E84775">
              <w:tc>
                <w:tcPr>
                  <w:tcW w:w="1487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outlineLvl w:val="2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Задача 2. Подпрограммы 4: Вовлечение субъектов предпринимательства города-курорта Пятигорска в экспортную деятельность</w:t>
                  </w:r>
                </w:p>
              </w:tc>
            </w:tr>
            <w:tr w:rsidR="007D3E64" w:rsidRPr="000909E7" w:rsidTr="00E84775"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2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Основное мероприятие: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«Обеспечение вовлеченности субъектов предпринимательства в развитие экономического потенциала»</w:t>
                  </w:r>
                </w:p>
              </w:tc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Администрация города Пятигорска; </w:t>
                  </w: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ГУП СК «Корпорация развития Ставропольского края» (по согласованию);</w:t>
                  </w:r>
                </w:p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субъекты предпринимательской деятельности города-курорта Пятигорска (по согласованию)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2026</w:t>
                  </w:r>
                </w:p>
              </w:tc>
              <w:tc>
                <w:tcPr>
                  <w:tcW w:w="9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7D3E64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2031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E64" w:rsidRPr="000909E7" w:rsidRDefault="005127CD" w:rsidP="00842593">
                  <w:pPr>
                    <w:framePr w:hSpace="180" w:wrap="around" w:vAnchor="text" w:hAnchor="text" w:x="-10" w:y="1"/>
                    <w:widowControl w:val="0"/>
                    <w:autoSpaceDE w:val="0"/>
                    <w:autoSpaceDN w:val="0"/>
                    <w:adjustRightInd w:val="0"/>
                    <w:spacing w:after="0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hyperlink r:id="rId37" w:anchor="P2189" w:history="1">
                    <w:r w:rsidR="007D3E64" w:rsidRPr="000909E7">
                      <w:rPr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Показатели № 4.2.1</w:t>
                    </w:r>
                  </w:hyperlink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 таблице Приложение </w:t>
                  </w:r>
                  <w:r w:rsidR="007D3E64" w:rsidRPr="000909E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 к муниципальной программе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      </w:r>
                </w:p>
              </w:tc>
            </w:tr>
          </w:tbl>
          <w:p w:rsidR="007D3E64" w:rsidRPr="000909E7" w:rsidRDefault="007D3E64" w:rsidP="00551F5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7D3E64" w:rsidRPr="000909E7" w:rsidRDefault="007D3E64" w:rsidP="00192534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3E64" w:rsidRPr="000909E7" w:rsidRDefault="007D3E64" w:rsidP="00551F5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0909E7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города Пятигорска,</w:t>
            </w:r>
          </w:p>
          <w:p w:rsidR="007D3E64" w:rsidRPr="000909E7" w:rsidRDefault="007D3E64" w:rsidP="00551F5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0909E7">
              <w:rPr>
                <w:rFonts w:ascii="Times New Roman" w:hAnsi="Times New Roman"/>
                <w:sz w:val="28"/>
                <w:szCs w:val="28"/>
              </w:rPr>
              <w:t>управляющий делами администрации города Пятигорска</w:t>
            </w:r>
            <w:r w:rsidRPr="000909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  <w:r w:rsidRPr="000909E7">
              <w:rPr>
                <w:rFonts w:ascii="Times New Roman" w:hAnsi="Times New Roman"/>
                <w:sz w:val="28"/>
                <w:szCs w:val="28"/>
              </w:rPr>
              <w:t>А.А.Малыгина</w:t>
            </w:r>
          </w:p>
          <w:p w:rsidR="007D3E64" w:rsidRPr="000909E7" w:rsidRDefault="007D3E64" w:rsidP="001925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</w:tcPr>
          <w:p w:rsidR="007D3E64" w:rsidRDefault="007D3E64" w:rsidP="007B4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28" w:hanging="475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</w:tcPr>
          <w:p w:rsidR="007D3E64" w:rsidRDefault="007D3E64" w:rsidP="007B4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28" w:hanging="475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09" w:type="dxa"/>
          </w:tcPr>
          <w:p w:rsidR="007D3E64" w:rsidRDefault="007D3E64" w:rsidP="007B4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28" w:hanging="475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D3D24" w:rsidRDefault="00FD3D24" w:rsidP="000923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D3D24" w:rsidSect="009F1599">
      <w:pgSz w:w="16838" w:h="11906" w:orient="landscape"/>
      <w:pgMar w:top="1985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28B" w:rsidRDefault="003C728B" w:rsidP="006B0931">
      <w:pPr>
        <w:spacing w:after="0" w:line="240" w:lineRule="auto"/>
      </w:pPr>
      <w:r>
        <w:separator/>
      </w:r>
    </w:p>
  </w:endnote>
  <w:endnote w:type="continuationSeparator" w:id="0">
    <w:p w:rsidR="003C728B" w:rsidRDefault="003C728B" w:rsidP="006B0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28B" w:rsidRDefault="003C728B" w:rsidP="006B0931">
      <w:pPr>
        <w:spacing w:after="0" w:line="240" w:lineRule="auto"/>
      </w:pPr>
      <w:r>
        <w:separator/>
      </w:r>
    </w:p>
  </w:footnote>
  <w:footnote w:type="continuationSeparator" w:id="0">
    <w:p w:rsidR="003C728B" w:rsidRDefault="003C728B" w:rsidP="006B0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9689691"/>
      <w:docPartObj>
        <w:docPartGallery w:val="Page Numbers (Top of Page)"/>
        <w:docPartUnique/>
      </w:docPartObj>
    </w:sdtPr>
    <w:sdtContent>
      <w:p w:rsidR="005127CD" w:rsidRDefault="005127C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73E">
          <w:rPr>
            <w:noProof/>
          </w:rPr>
          <w:t>30</w:t>
        </w:r>
        <w:r>
          <w:fldChar w:fldCharType="end"/>
        </w:r>
      </w:p>
    </w:sdtContent>
  </w:sdt>
  <w:p w:rsidR="005127CD" w:rsidRPr="000E2AD8" w:rsidRDefault="005127CD">
    <w:pPr>
      <w:pStyle w:val="a6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30E6B"/>
    <w:multiLevelType w:val="hybridMultilevel"/>
    <w:tmpl w:val="70807102"/>
    <w:lvl w:ilvl="0" w:tplc="12127C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2865710A"/>
    <w:multiLevelType w:val="multilevel"/>
    <w:tmpl w:val="DED8BA0A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43763C50"/>
    <w:multiLevelType w:val="hybridMultilevel"/>
    <w:tmpl w:val="308A9C94"/>
    <w:lvl w:ilvl="0" w:tplc="4FA02D06">
      <w:start w:val="1"/>
      <w:numFmt w:val="decimal"/>
      <w:lvlText w:val="%1."/>
      <w:lvlJc w:val="left"/>
      <w:pPr>
        <w:ind w:left="107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38468A"/>
    <w:multiLevelType w:val="hybridMultilevel"/>
    <w:tmpl w:val="58621F0A"/>
    <w:lvl w:ilvl="0" w:tplc="082E2A70">
      <w:start w:val="1"/>
      <w:numFmt w:val="decimal"/>
      <w:lvlText w:val="%1."/>
      <w:lvlJc w:val="left"/>
      <w:pPr>
        <w:ind w:left="107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9">
    <w:nsid w:val="5B744A30"/>
    <w:multiLevelType w:val="hybridMultilevel"/>
    <w:tmpl w:val="D6483FDA"/>
    <w:lvl w:ilvl="0" w:tplc="D8ACE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D8810C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BE203D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BCC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48CDB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51A1A8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37AAC9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AE0689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2AB49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B01A47"/>
    <w:multiLevelType w:val="hybridMultilevel"/>
    <w:tmpl w:val="78420C48"/>
    <w:lvl w:ilvl="0" w:tplc="0419000F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1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32">
    <w:nsid w:val="61216A98"/>
    <w:multiLevelType w:val="hybridMultilevel"/>
    <w:tmpl w:val="2834AD22"/>
    <w:lvl w:ilvl="0" w:tplc="29343B2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B66798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FFED6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765CC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376438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588314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820A39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5103B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F0422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17C2F1D"/>
    <w:multiLevelType w:val="hybridMultilevel"/>
    <w:tmpl w:val="F152767E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5B49FE"/>
    <w:multiLevelType w:val="hybridMultilevel"/>
    <w:tmpl w:val="46B04C84"/>
    <w:lvl w:ilvl="0" w:tplc="F7AAEBD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>
    <w:nsid w:val="64DB7EF5"/>
    <w:multiLevelType w:val="hybridMultilevel"/>
    <w:tmpl w:val="F90AAE72"/>
    <w:lvl w:ilvl="0" w:tplc="AA8A1C4C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6DFF2B58"/>
    <w:multiLevelType w:val="hybridMultilevel"/>
    <w:tmpl w:val="468A733E"/>
    <w:lvl w:ilvl="0" w:tplc="96DC1DB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>
    <w:nsid w:val="739A337E"/>
    <w:multiLevelType w:val="hybridMultilevel"/>
    <w:tmpl w:val="9D9E4022"/>
    <w:lvl w:ilvl="0" w:tplc="3C001FB2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3"/>
  </w:num>
  <w:num w:numId="4">
    <w:abstractNumId w:val="23"/>
  </w:num>
  <w:num w:numId="5">
    <w:abstractNumId w:val="22"/>
  </w:num>
  <w:num w:numId="6">
    <w:abstractNumId w:val="12"/>
  </w:num>
  <w:num w:numId="7">
    <w:abstractNumId w:val="13"/>
  </w:num>
  <w:num w:numId="8">
    <w:abstractNumId w:val="11"/>
  </w:num>
  <w:num w:numId="9">
    <w:abstractNumId w:val="31"/>
  </w:num>
  <w:num w:numId="10">
    <w:abstractNumId w:val="17"/>
  </w:num>
  <w:num w:numId="11">
    <w:abstractNumId w:val="16"/>
  </w:num>
  <w:num w:numId="12">
    <w:abstractNumId w:val="29"/>
  </w:num>
  <w:num w:numId="13">
    <w:abstractNumId w:val="32"/>
  </w:num>
  <w:num w:numId="14">
    <w:abstractNumId w:val="27"/>
  </w:num>
  <w:num w:numId="15">
    <w:abstractNumId w:val="14"/>
  </w:num>
  <w:num w:numId="16">
    <w:abstractNumId w:val="15"/>
  </w:num>
  <w:num w:numId="17">
    <w:abstractNumId w:val="30"/>
  </w:num>
  <w:num w:numId="18">
    <w:abstractNumId w:val="37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8"/>
  </w:num>
  <w:num w:numId="33">
    <w:abstractNumId w:val="21"/>
  </w:num>
  <w:num w:numId="34">
    <w:abstractNumId w:val="10"/>
  </w:num>
  <w:num w:numId="35">
    <w:abstractNumId w:val="26"/>
  </w:num>
  <w:num w:numId="36">
    <w:abstractNumId w:val="25"/>
  </w:num>
  <w:num w:numId="37">
    <w:abstractNumId w:val="34"/>
  </w:num>
  <w:num w:numId="38">
    <w:abstractNumId w:val="35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2F"/>
    <w:rsid w:val="00002074"/>
    <w:rsid w:val="00002108"/>
    <w:rsid w:val="00003EB0"/>
    <w:rsid w:val="000177B4"/>
    <w:rsid w:val="000179CE"/>
    <w:rsid w:val="00020830"/>
    <w:rsid w:val="0002273C"/>
    <w:rsid w:val="00024CBC"/>
    <w:rsid w:val="0002572E"/>
    <w:rsid w:val="00025BEE"/>
    <w:rsid w:val="00027BDA"/>
    <w:rsid w:val="00041261"/>
    <w:rsid w:val="00042919"/>
    <w:rsid w:val="00042DEE"/>
    <w:rsid w:val="00044114"/>
    <w:rsid w:val="00044C70"/>
    <w:rsid w:val="00047671"/>
    <w:rsid w:val="000506B1"/>
    <w:rsid w:val="00051897"/>
    <w:rsid w:val="0005513F"/>
    <w:rsid w:val="00057685"/>
    <w:rsid w:val="000576B8"/>
    <w:rsid w:val="00057D82"/>
    <w:rsid w:val="000650A4"/>
    <w:rsid w:val="00065EED"/>
    <w:rsid w:val="00067866"/>
    <w:rsid w:val="00070C47"/>
    <w:rsid w:val="00070EA9"/>
    <w:rsid w:val="0008010B"/>
    <w:rsid w:val="0008046B"/>
    <w:rsid w:val="000836EE"/>
    <w:rsid w:val="00085232"/>
    <w:rsid w:val="000867E2"/>
    <w:rsid w:val="00090139"/>
    <w:rsid w:val="000909E7"/>
    <w:rsid w:val="000923BF"/>
    <w:rsid w:val="00093DA7"/>
    <w:rsid w:val="0009431B"/>
    <w:rsid w:val="00097D8D"/>
    <w:rsid w:val="000A1F32"/>
    <w:rsid w:val="000A1F47"/>
    <w:rsid w:val="000A3679"/>
    <w:rsid w:val="000A623D"/>
    <w:rsid w:val="000A7221"/>
    <w:rsid w:val="000A7233"/>
    <w:rsid w:val="000A7EBA"/>
    <w:rsid w:val="000B5310"/>
    <w:rsid w:val="000B5B63"/>
    <w:rsid w:val="000B6932"/>
    <w:rsid w:val="000C21F1"/>
    <w:rsid w:val="000C403B"/>
    <w:rsid w:val="000C4120"/>
    <w:rsid w:val="000C4A53"/>
    <w:rsid w:val="000C5B40"/>
    <w:rsid w:val="000C674F"/>
    <w:rsid w:val="000C7902"/>
    <w:rsid w:val="000D2CC9"/>
    <w:rsid w:val="000D3D8D"/>
    <w:rsid w:val="000D639F"/>
    <w:rsid w:val="000D760C"/>
    <w:rsid w:val="000E0818"/>
    <w:rsid w:val="000E1B5E"/>
    <w:rsid w:val="000E3B74"/>
    <w:rsid w:val="000E3E63"/>
    <w:rsid w:val="000E4DFC"/>
    <w:rsid w:val="000E50BD"/>
    <w:rsid w:val="000E773E"/>
    <w:rsid w:val="000F1DEB"/>
    <w:rsid w:val="000F35D2"/>
    <w:rsid w:val="000F3C5A"/>
    <w:rsid w:val="000F45F2"/>
    <w:rsid w:val="000F4CD3"/>
    <w:rsid w:val="000F5E1A"/>
    <w:rsid w:val="000F67C6"/>
    <w:rsid w:val="000F6C70"/>
    <w:rsid w:val="000F6D8C"/>
    <w:rsid w:val="0010197F"/>
    <w:rsid w:val="001024F3"/>
    <w:rsid w:val="001038E4"/>
    <w:rsid w:val="0010631B"/>
    <w:rsid w:val="001101C7"/>
    <w:rsid w:val="00116887"/>
    <w:rsid w:val="00117FDA"/>
    <w:rsid w:val="00122E20"/>
    <w:rsid w:val="00125EB8"/>
    <w:rsid w:val="00126049"/>
    <w:rsid w:val="001264FC"/>
    <w:rsid w:val="001302C8"/>
    <w:rsid w:val="00134454"/>
    <w:rsid w:val="00134688"/>
    <w:rsid w:val="00137D98"/>
    <w:rsid w:val="001421AB"/>
    <w:rsid w:val="00143E8D"/>
    <w:rsid w:val="0014470A"/>
    <w:rsid w:val="00153891"/>
    <w:rsid w:val="00157AD2"/>
    <w:rsid w:val="00162FA1"/>
    <w:rsid w:val="00166613"/>
    <w:rsid w:val="0016681F"/>
    <w:rsid w:val="00167990"/>
    <w:rsid w:val="001679D9"/>
    <w:rsid w:val="001705C5"/>
    <w:rsid w:val="001712CF"/>
    <w:rsid w:val="001720D3"/>
    <w:rsid w:val="00172D2F"/>
    <w:rsid w:val="00172D88"/>
    <w:rsid w:val="00173C51"/>
    <w:rsid w:val="00181B38"/>
    <w:rsid w:val="00182AFE"/>
    <w:rsid w:val="001839F6"/>
    <w:rsid w:val="00185876"/>
    <w:rsid w:val="00185E83"/>
    <w:rsid w:val="0018632A"/>
    <w:rsid w:val="001908CF"/>
    <w:rsid w:val="00191474"/>
    <w:rsid w:val="00191DB9"/>
    <w:rsid w:val="00192534"/>
    <w:rsid w:val="00195D6D"/>
    <w:rsid w:val="00196BF2"/>
    <w:rsid w:val="001A043D"/>
    <w:rsid w:val="001A0441"/>
    <w:rsid w:val="001A08E6"/>
    <w:rsid w:val="001A5FFE"/>
    <w:rsid w:val="001B0620"/>
    <w:rsid w:val="001B08CF"/>
    <w:rsid w:val="001B5E02"/>
    <w:rsid w:val="001B6F7D"/>
    <w:rsid w:val="001C02EF"/>
    <w:rsid w:val="001C121C"/>
    <w:rsid w:val="001C2059"/>
    <w:rsid w:val="001E4165"/>
    <w:rsid w:val="001E56BE"/>
    <w:rsid w:val="001F06F0"/>
    <w:rsid w:val="001F0700"/>
    <w:rsid w:val="001F2AF1"/>
    <w:rsid w:val="001F6918"/>
    <w:rsid w:val="001F751C"/>
    <w:rsid w:val="00200870"/>
    <w:rsid w:val="00203B19"/>
    <w:rsid w:val="00204BD2"/>
    <w:rsid w:val="00205443"/>
    <w:rsid w:val="00206D9C"/>
    <w:rsid w:val="0020737C"/>
    <w:rsid w:val="00212A4B"/>
    <w:rsid w:val="00214251"/>
    <w:rsid w:val="002145E8"/>
    <w:rsid w:val="00214BBD"/>
    <w:rsid w:val="00214DB1"/>
    <w:rsid w:val="00216308"/>
    <w:rsid w:val="00216B22"/>
    <w:rsid w:val="002248AC"/>
    <w:rsid w:val="002303B2"/>
    <w:rsid w:val="00234F5D"/>
    <w:rsid w:val="00235275"/>
    <w:rsid w:val="002409F5"/>
    <w:rsid w:val="0024167B"/>
    <w:rsid w:val="0024399E"/>
    <w:rsid w:val="00244A8C"/>
    <w:rsid w:val="002461AD"/>
    <w:rsid w:val="00252698"/>
    <w:rsid w:val="00253573"/>
    <w:rsid w:val="00253AD5"/>
    <w:rsid w:val="00253C18"/>
    <w:rsid w:val="00257EA5"/>
    <w:rsid w:val="00261687"/>
    <w:rsid w:val="00262130"/>
    <w:rsid w:val="002655DE"/>
    <w:rsid w:val="002665C4"/>
    <w:rsid w:val="00267119"/>
    <w:rsid w:val="00272B3D"/>
    <w:rsid w:val="00272F49"/>
    <w:rsid w:val="00274157"/>
    <w:rsid w:val="002809E1"/>
    <w:rsid w:val="00287DCE"/>
    <w:rsid w:val="00291B63"/>
    <w:rsid w:val="0029265C"/>
    <w:rsid w:val="00292ADB"/>
    <w:rsid w:val="002937BD"/>
    <w:rsid w:val="00295752"/>
    <w:rsid w:val="00295881"/>
    <w:rsid w:val="00297A5D"/>
    <w:rsid w:val="002A016D"/>
    <w:rsid w:val="002A2D23"/>
    <w:rsid w:val="002A3345"/>
    <w:rsid w:val="002B150D"/>
    <w:rsid w:val="002B24DB"/>
    <w:rsid w:val="002B2D1D"/>
    <w:rsid w:val="002B2E6B"/>
    <w:rsid w:val="002B7A48"/>
    <w:rsid w:val="002C04EA"/>
    <w:rsid w:val="002C2F19"/>
    <w:rsid w:val="002C42E7"/>
    <w:rsid w:val="002D2567"/>
    <w:rsid w:val="002D39EA"/>
    <w:rsid w:val="002D5239"/>
    <w:rsid w:val="002D6AAD"/>
    <w:rsid w:val="002D7402"/>
    <w:rsid w:val="002D7DF0"/>
    <w:rsid w:val="002E0D12"/>
    <w:rsid w:val="002E2754"/>
    <w:rsid w:val="002E601E"/>
    <w:rsid w:val="002E61C7"/>
    <w:rsid w:val="002F0EE1"/>
    <w:rsid w:val="002F22B2"/>
    <w:rsid w:val="002F27E2"/>
    <w:rsid w:val="002F57AE"/>
    <w:rsid w:val="002F6086"/>
    <w:rsid w:val="002F66AB"/>
    <w:rsid w:val="00300083"/>
    <w:rsid w:val="003031CF"/>
    <w:rsid w:val="003040CB"/>
    <w:rsid w:val="00305E36"/>
    <w:rsid w:val="00306D23"/>
    <w:rsid w:val="00310D69"/>
    <w:rsid w:val="00313712"/>
    <w:rsid w:val="00315C52"/>
    <w:rsid w:val="003164A3"/>
    <w:rsid w:val="00321808"/>
    <w:rsid w:val="0032624C"/>
    <w:rsid w:val="00327BCB"/>
    <w:rsid w:val="00327F60"/>
    <w:rsid w:val="003307BE"/>
    <w:rsid w:val="00330A6E"/>
    <w:rsid w:val="0033229A"/>
    <w:rsid w:val="00332E8B"/>
    <w:rsid w:val="00334D42"/>
    <w:rsid w:val="00335C4C"/>
    <w:rsid w:val="003365C7"/>
    <w:rsid w:val="0033772E"/>
    <w:rsid w:val="00337CED"/>
    <w:rsid w:val="00337DB2"/>
    <w:rsid w:val="00341694"/>
    <w:rsid w:val="0034382B"/>
    <w:rsid w:val="00344CCA"/>
    <w:rsid w:val="00346DBA"/>
    <w:rsid w:val="003476F1"/>
    <w:rsid w:val="003513C8"/>
    <w:rsid w:val="003517F2"/>
    <w:rsid w:val="003601D2"/>
    <w:rsid w:val="00360D6A"/>
    <w:rsid w:val="00363098"/>
    <w:rsid w:val="003641D1"/>
    <w:rsid w:val="0036537B"/>
    <w:rsid w:val="003654A4"/>
    <w:rsid w:val="00366CAB"/>
    <w:rsid w:val="00370750"/>
    <w:rsid w:val="003725B7"/>
    <w:rsid w:val="0037491A"/>
    <w:rsid w:val="003804AA"/>
    <w:rsid w:val="003809DD"/>
    <w:rsid w:val="00380DF0"/>
    <w:rsid w:val="00382349"/>
    <w:rsid w:val="003825FC"/>
    <w:rsid w:val="00383F62"/>
    <w:rsid w:val="00392D13"/>
    <w:rsid w:val="00393669"/>
    <w:rsid w:val="003A05D2"/>
    <w:rsid w:val="003A6F64"/>
    <w:rsid w:val="003B0BE9"/>
    <w:rsid w:val="003B19DA"/>
    <w:rsid w:val="003B51AE"/>
    <w:rsid w:val="003B6763"/>
    <w:rsid w:val="003B6DB6"/>
    <w:rsid w:val="003B7A6E"/>
    <w:rsid w:val="003C0164"/>
    <w:rsid w:val="003C2370"/>
    <w:rsid w:val="003C2960"/>
    <w:rsid w:val="003C5C0B"/>
    <w:rsid w:val="003C6231"/>
    <w:rsid w:val="003C67F4"/>
    <w:rsid w:val="003C728B"/>
    <w:rsid w:val="003C783E"/>
    <w:rsid w:val="003C7A96"/>
    <w:rsid w:val="003D4116"/>
    <w:rsid w:val="003D4BE3"/>
    <w:rsid w:val="003D60F6"/>
    <w:rsid w:val="003E0C61"/>
    <w:rsid w:val="003E337A"/>
    <w:rsid w:val="003E4180"/>
    <w:rsid w:val="003E455E"/>
    <w:rsid w:val="003E45BA"/>
    <w:rsid w:val="003E5A41"/>
    <w:rsid w:val="003E615C"/>
    <w:rsid w:val="003E7524"/>
    <w:rsid w:val="003F065B"/>
    <w:rsid w:val="003F2B99"/>
    <w:rsid w:val="003F3494"/>
    <w:rsid w:val="003F386F"/>
    <w:rsid w:val="00400084"/>
    <w:rsid w:val="0040104B"/>
    <w:rsid w:val="0040476E"/>
    <w:rsid w:val="004055B5"/>
    <w:rsid w:val="004068ED"/>
    <w:rsid w:val="00412717"/>
    <w:rsid w:val="00413930"/>
    <w:rsid w:val="00422325"/>
    <w:rsid w:val="00423428"/>
    <w:rsid w:val="00423884"/>
    <w:rsid w:val="00423CB7"/>
    <w:rsid w:val="00424ED2"/>
    <w:rsid w:val="00430D93"/>
    <w:rsid w:val="00437228"/>
    <w:rsid w:val="00437993"/>
    <w:rsid w:val="00440031"/>
    <w:rsid w:val="00440DC1"/>
    <w:rsid w:val="00442737"/>
    <w:rsid w:val="0044599D"/>
    <w:rsid w:val="00446DE5"/>
    <w:rsid w:val="00454B0F"/>
    <w:rsid w:val="004555D8"/>
    <w:rsid w:val="004610EE"/>
    <w:rsid w:val="004625A4"/>
    <w:rsid w:val="00463940"/>
    <w:rsid w:val="00466F59"/>
    <w:rsid w:val="00467FAC"/>
    <w:rsid w:val="004723C4"/>
    <w:rsid w:val="0047345F"/>
    <w:rsid w:val="0047453D"/>
    <w:rsid w:val="00476069"/>
    <w:rsid w:val="00477474"/>
    <w:rsid w:val="004812F2"/>
    <w:rsid w:val="004817F4"/>
    <w:rsid w:val="004919DF"/>
    <w:rsid w:val="004923E4"/>
    <w:rsid w:val="004958A2"/>
    <w:rsid w:val="004A1E40"/>
    <w:rsid w:val="004A1F01"/>
    <w:rsid w:val="004A2DE8"/>
    <w:rsid w:val="004A3CBF"/>
    <w:rsid w:val="004A6CFB"/>
    <w:rsid w:val="004B4EC9"/>
    <w:rsid w:val="004B5BED"/>
    <w:rsid w:val="004C031C"/>
    <w:rsid w:val="004C21BF"/>
    <w:rsid w:val="004C40D3"/>
    <w:rsid w:val="004C6162"/>
    <w:rsid w:val="004C7113"/>
    <w:rsid w:val="004C731C"/>
    <w:rsid w:val="004D2A23"/>
    <w:rsid w:val="004D3370"/>
    <w:rsid w:val="004D456D"/>
    <w:rsid w:val="004E1E07"/>
    <w:rsid w:val="004E282F"/>
    <w:rsid w:val="004E6D14"/>
    <w:rsid w:val="004F2985"/>
    <w:rsid w:val="004F55DB"/>
    <w:rsid w:val="004F6EFD"/>
    <w:rsid w:val="004F7317"/>
    <w:rsid w:val="004F7AB3"/>
    <w:rsid w:val="00500492"/>
    <w:rsid w:val="00502862"/>
    <w:rsid w:val="00502D58"/>
    <w:rsid w:val="00502FD1"/>
    <w:rsid w:val="0050478B"/>
    <w:rsid w:val="005069EC"/>
    <w:rsid w:val="005127CD"/>
    <w:rsid w:val="00513A32"/>
    <w:rsid w:val="00514033"/>
    <w:rsid w:val="00514579"/>
    <w:rsid w:val="005205D8"/>
    <w:rsid w:val="00520882"/>
    <w:rsid w:val="00520940"/>
    <w:rsid w:val="00523153"/>
    <w:rsid w:val="00537462"/>
    <w:rsid w:val="00537649"/>
    <w:rsid w:val="00537FEC"/>
    <w:rsid w:val="00540E24"/>
    <w:rsid w:val="005415D8"/>
    <w:rsid w:val="005440B3"/>
    <w:rsid w:val="00544A69"/>
    <w:rsid w:val="005476C4"/>
    <w:rsid w:val="00550579"/>
    <w:rsid w:val="0055188C"/>
    <w:rsid w:val="00551F5E"/>
    <w:rsid w:val="00562B5B"/>
    <w:rsid w:val="005652E6"/>
    <w:rsid w:val="00572819"/>
    <w:rsid w:val="0057282C"/>
    <w:rsid w:val="0057399E"/>
    <w:rsid w:val="00573CBE"/>
    <w:rsid w:val="00581BE7"/>
    <w:rsid w:val="00587551"/>
    <w:rsid w:val="00592266"/>
    <w:rsid w:val="00594D80"/>
    <w:rsid w:val="00596B22"/>
    <w:rsid w:val="005A0E2D"/>
    <w:rsid w:val="005A1B6C"/>
    <w:rsid w:val="005A4436"/>
    <w:rsid w:val="005A4473"/>
    <w:rsid w:val="005A6465"/>
    <w:rsid w:val="005A7B54"/>
    <w:rsid w:val="005C10E9"/>
    <w:rsid w:val="005C2112"/>
    <w:rsid w:val="005C4ECD"/>
    <w:rsid w:val="005C5EA5"/>
    <w:rsid w:val="005C765B"/>
    <w:rsid w:val="005C7E72"/>
    <w:rsid w:val="005D59B9"/>
    <w:rsid w:val="005D6A8F"/>
    <w:rsid w:val="005E1E8B"/>
    <w:rsid w:val="005E2FEB"/>
    <w:rsid w:val="005E3459"/>
    <w:rsid w:val="005E3684"/>
    <w:rsid w:val="005E3DC0"/>
    <w:rsid w:val="005E5A2D"/>
    <w:rsid w:val="005E6479"/>
    <w:rsid w:val="005E79EB"/>
    <w:rsid w:val="005F17AB"/>
    <w:rsid w:val="005F382C"/>
    <w:rsid w:val="005F44D7"/>
    <w:rsid w:val="005F6DB3"/>
    <w:rsid w:val="005F6DC0"/>
    <w:rsid w:val="006038C7"/>
    <w:rsid w:val="00607522"/>
    <w:rsid w:val="00611FC8"/>
    <w:rsid w:val="00614715"/>
    <w:rsid w:val="00616743"/>
    <w:rsid w:val="0061780D"/>
    <w:rsid w:val="006178AB"/>
    <w:rsid w:val="00620507"/>
    <w:rsid w:val="0062219B"/>
    <w:rsid w:val="00624236"/>
    <w:rsid w:val="00633527"/>
    <w:rsid w:val="00637580"/>
    <w:rsid w:val="006376C1"/>
    <w:rsid w:val="006412E5"/>
    <w:rsid w:val="006417F7"/>
    <w:rsid w:val="006418EA"/>
    <w:rsid w:val="006427A0"/>
    <w:rsid w:val="00643620"/>
    <w:rsid w:val="0064567C"/>
    <w:rsid w:val="00646BDE"/>
    <w:rsid w:val="00647D4E"/>
    <w:rsid w:val="0065043F"/>
    <w:rsid w:val="006556AA"/>
    <w:rsid w:val="0065706C"/>
    <w:rsid w:val="00660EAB"/>
    <w:rsid w:val="006632FF"/>
    <w:rsid w:val="00667D69"/>
    <w:rsid w:val="00671DB3"/>
    <w:rsid w:val="00671FF5"/>
    <w:rsid w:val="00672B26"/>
    <w:rsid w:val="0067332E"/>
    <w:rsid w:val="00673394"/>
    <w:rsid w:val="00676257"/>
    <w:rsid w:val="006814F0"/>
    <w:rsid w:val="00684B89"/>
    <w:rsid w:val="006875DF"/>
    <w:rsid w:val="0069078A"/>
    <w:rsid w:val="00690C59"/>
    <w:rsid w:val="0069132C"/>
    <w:rsid w:val="00691D11"/>
    <w:rsid w:val="00696F62"/>
    <w:rsid w:val="006A07C3"/>
    <w:rsid w:val="006A125C"/>
    <w:rsid w:val="006A1FEB"/>
    <w:rsid w:val="006A3996"/>
    <w:rsid w:val="006A66DE"/>
    <w:rsid w:val="006A75E5"/>
    <w:rsid w:val="006B0931"/>
    <w:rsid w:val="006B1DD6"/>
    <w:rsid w:val="006B3A29"/>
    <w:rsid w:val="006B4603"/>
    <w:rsid w:val="006B50BE"/>
    <w:rsid w:val="006B714A"/>
    <w:rsid w:val="006C2E30"/>
    <w:rsid w:val="006C56DA"/>
    <w:rsid w:val="006C5EDB"/>
    <w:rsid w:val="006C6401"/>
    <w:rsid w:val="006D17D4"/>
    <w:rsid w:val="006D212C"/>
    <w:rsid w:val="006D3FDF"/>
    <w:rsid w:val="006D55B5"/>
    <w:rsid w:val="006D66B8"/>
    <w:rsid w:val="006D6C1C"/>
    <w:rsid w:val="006E3761"/>
    <w:rsid w:val="006E4C9C"/>
    <w:rsid w:val="006E52B0"/>
    <w:rsid w:val="006F1E1E"/>
    <w:rsid w:val="006F791B"/>
    <w:rsid w:val="006F7B0A"/>
    <w:rsid w:val="0070259E"/>
    <w:rsid w:val="00702A2B"/>
    <w:rsid w:val="007037AB"/>
    <w:rsid w:val="00711323"/>
    <w:rsid w:val="00711AE2"/>
    <w:rsid w:val="00713F63"/>
    <w:rsid w:val="00714A66"/>
    <w:rsid w:val="00714C1B"/>
    <w:rsid w:val="007156E6"/>
    <w:rsid w:val="007160B1"/>
    <w:rsid w:val="0072136C"/>
    <w:rsid w:val="00723CE9"/>
    <w:rsid w:val="007243B3"/>
    <w:rsid w:val="007264B3"/>
    <w:rsid w:val="00730587"/>
    <w:rsid w:val="00730DB8"/>
    <w:rsid w:val="0073194C"/>
    <w:rsid w:val="00732647"/>
    <w:rsid w:val="00733D47"/>
    <w:rsid w:val="00734802"/>
    <w:rsid w:val="00740B82"/>
    <w:rsid w:val="00740C60"/>
    <w:rsid w:val="00740F8E"/>
    <w:rsid w:val="00743885"/>
    <w:rsid w:val="0074650F"/>
    <w:rsid w:val="00747666"/>
    <w:rsid w:val="007504DB"/>
    <w:rsid w:val="00751691"/>
    <w:rsid w:val="007536EE"/>
    <w:rsid w:val="007547CE"/>
    <w:rsid w:val="00755F55"/>
    <w:rsid w:val="00757078"/>
    <w:rsid w:val="007576A2"/>
    <w:rsid w:val="007609EF"/>
    <w:rsid w:val="00764717"/>
    <w:rsid w:val="00765DA2"/>
    <w:rsid w:val="00766057"/>
    <w:rsid w:val="0077132A"/>
    <w:rsid w:val="00771343"/>
    <w:rsid w:val="00772457"/>
    <w:rsid w:val="007752BF"/>
    <w:rsid w:val="00780086"/>
    <w:rsid w:val="0078155F"/>
    <w:rsid w:val="007837C1"/>
    <w:rsid w:val="0078481C"/>
    <w:rsid w:val="0078703A"/>
    <w:rsid w:val="0079083D"/>
    <w:rsid w:val="00790F6D"/>
    <w:rsid w:val="0079180B"/>
    <w:rsid w:val="007918C8"/>
    <w:rsid w:val="007936F9"/>
    <w:rsid w:val="007A2C97"/>
    <w:rsid w:val="007A3D0B"/>
    <w:rsid w:val="007A4000"/>
    <w:rsid w:val="007B2888"/>
    <w:rsid w:val="007B43C8"/>
    <w:rsid w:val="007C1519"/>
    <w:rsid w:val="007C35C9"/>
    <w:rsid w:val="007C6F6E"/>
    <w:rsid w:val="007D1F66"/>
    <w:rsid w:val="007D3D5D"/>
    <w:rsid w:val="007D3E64"/>
    <w:rsid w:val="007D5117"/>
    <w:rsid w:val="007E39F7"/>
    <w:rsid w:val="007E4077"/>
    <w:rsid w:val="007E6571"/>
    <w:rsid w:val="007F0218"/>
    <w:rsid w:val="007F381A"/>
    <w:rsid w:val="00800A6D"/>
    <w:rsid w:val="0080437A"/>
    <w:rsid w:val="00805A0D"/>
    <w:rsid w:val="00806100"/>
    <w:rsid w:val="008075DD"/>
    <w:rsid w:val="008105FF"/>
    <w:rsid w:val="00812B90"/>
    <w:rsid w:val="00821A90"/>
    <w:rsid w:val="00822814"/>
    <w:rsid w:val="008232F5"/>
    <w:rsid w:val="008233AA"/>
    <w:rsid w:val="00823BF4"/>
    <w:rsid w:val="00826993"/>
    <w:rsid w:val="00832ABD"/>
    <w:rsid w:val="00834FC0"/>
    <w:rsid w:val="008403C8"/>
    <w:rsid w:val="00840790"/>
    <w:rsid w:val="00842282"/>
    <w:rsid w:val="00842593"/>
    <w:rsid w:val="008514B8"/>
    <w:rsid w:val="008551B5"/>
    <w:rsid w:val="00856B42"/>
    <w:rsid w:val="008574B7"/>
    <w:rsid w:val="00866A05"/>
    <w:rsid w:val="0086734F"/>
    <w:rsid w:val="00867A65"/>
    <w:rsid w:val="00872D9F"/>
    <w:rsid w:val="00875137"/>
    <w:rsid w:val="00875676"/>
    <w:rsid w:val="008779A9"/>
    <w:rsid w:val="00881F67"/>
    <w:rsid w:val="008837C3"/>
    <w:rsid w:val="0088446B"/>
    <w:rsid w:val="008851C5"/>
    <w:rsid w:val="008855FD"/>
    <w:rsid w:val="00885BEC"/>
    <w:rsid w:val="008A1B40"/>
    <w:rsid w:val="008A1B4F"/>
    <w:rsid w:val="008A3CE1"/>
    <w:rsid w:val="008A7EC7"/>
    <w:rsid w:val="008B0894"/>
    <w:rsid w:val="008B51D1"/>
    <w:rsid w:val="008C07F8"/>
    <w:rsid w:val="008C0965"/>
    <w:rsid w:val="008C1C36"/>
    <w:rsid w:val="008C1D5F"/>
    <w:rsid w:val="008C258A"/>
    <w:rsid w:val="008D1CED"/>
    <w:rsid w:val="008D2F51"/>
    <w:rsid w:val="008D308C"/>
    <w:rsid w:val="008D7479"/>
    <w:rsid w:val="008D7E97"/>
    <w:rsid w:val="008E0296"/>
    <w:rsid w:val="008E1EB6"/>
    <w:rsid w:val="008E4120"/>
    <w:rsid w:val="008E7664"/>
    <w:rsid w:val="008F5BB6"/>
    <w:rsid w:val="00901A26"/>
    <w:rsid w:val="00902765"/>
    <w:rsid w:val="00902AB3"/>
    <w:rsid w:val="00911E19"/>
    <w:rsid w:val="009149C1"/>
    <w:rsid w:val="00917A25"/>
    <w:rsid w:val="00922101"/>
    <w:rsid w:val="0092315D"/>
    <w:rsid w:val="009238FC"/>
    <w:rsid w:val="00923A1A"/>
    <w:rsid w:val="00924BBB"/>
    <w:rsid w:val="00930DC5"/>
    <w:rsid w:val="009328D2"/>
    <w:rsid w:val="0094243E"/>
    <w:rsid w:val="00942AEE"/>
    <w:rsid w:val="00943BF3"/>
    <w:rsid w:val="00950079"/>
    <w:rsid w:val="009663DE"/>
    <w:rsid w:val="00970F3B"/>
    <w:rsid w:val="00971E70"/>
    <w:rsid w:val="009740A3"/>
    <w:rsid w:val="0097432D"/>
    <w:rsid w:val="00977B64"/>
    <w:rsid w:val="00977CF0"/>
    <w:rsid w:val="00980C7D"/>
    <w:rsid w:val="00983DBE"/>
    <w:rsid w:val="00984DD8"/>
    <w:rsid w:val="00985CD9"/>
    <w:rsid w:val="00986AD7"/>
    <w:rsid w:val="00990349"/>
    <w:rsid w:val="00991000"/>
    <w:rsid w:val="00991241"/>
    <w:rsid w:val="0099380E"/>
    <w:rsid w:val="00997102"/>
    <w:rsid w:val="00997C15"/>
    <w:rsid w:val="009A2028"/>
    <w:rsid w:val="009A2573"/>
    <w:rsid w:val="009A2821"/>
    <w:rsid w:val="009A33EB"/>
    <w:rsid w:val="009A6845"/>
    <w:rsid w:val="009A7B99"/>
    <w:rsid w:val="009A7EC6"/>
    <w:rsid w:val="009B2873"/>
    <w:rsid w:val="009B375C"/>
    <w:rsid w:val="009C08B0"/>
    <w:rsid w:val="009C1104"/>
    <w:rsid w:val="009C12ED"/>
    <w:rsid w:val="009C1AAA"/>
    <w:rsid w:val="009C1AE8"/>
    <w:rsid w:val="009D1DA0"/>
    <w:rsid w:val="009D4EF9"/>
    <w:rsid w:val="009E091A"/>
    <w:rsid w:val="009E0E96"/>
    <w:rsid w:val="009E1E43"/>
    <w:rsid w:val="009E2154"/>
    <w:rsid w:val="009E2D8A"/>
    <w:rsid w:val="009E533F"/>
    <w:rsid w:val="009E7AD0"/>
    <w:rsid w:val="009F1599"/>
    <w:rsid w:val="009F31EC"/>
    <w:rsid w:val="00A0066C"/>
    <w:rsid w:val="00A00A55"/>
    <w:rsid w:val="00A03565"/>
    <w:rsid w:val="00A037F9"/>
    <w:rsid w:val="00A039C2"/>
    <w:rsid w:val="00A0421C"/>
    <w:rsid w:val="00A0453E"/>
    <w:rsid w:val="00A104E2"/>
    <w:rsid w:val="00A1081C"/>
    <w:rsid w:val="00A10952"/>
    <w:rsid w:val="00A1266C"/>
    <w:rsid w:val="00A13AC6"/>
    <w:rsid w:val="00A15ECE"/>
    <w:rsid w:val="00A21E54"/>
    <w:rsid w:val="00A30ADA"/>
    <w:rsid w:val="00A32AC8"/>
    <w:rsid w:val="00A32D66"/>
    <w:rsid w:val="00A33166"/>
    <w:rsid w:val="00A35190"/>
    <w:rsid w:val="00A36493"/>
    <w:rsid w:val="00A4062F"/>
    <w:rsid w:val="00A41140"/>
    <w:rsid w:val="00A41928"/>
    <w:rsid w:val="00A44098"/>
    <w:rsid w:val="00A45964"/>
    <w:rsid w:val="00A45E6D"/>
    <w:rsid w:val="00A45EB0"/>
    <w:rsid w:val="00A47D38"/>
    <w:rsid w:val="00A51591"/>
    <w:rsid w:val="00A55E99"/>
    <w:rsid w:val="00A562BE"/>
    <w:rsid w:val="00A569FD"/>
    <w:rsid w:val="00A60321"/>
    <w:rsid w:val="00A650B3"/>
    <w:rsid w:val="00A65800"/>
    <w:rsid w:val="00A71336"/>
    <w:rsid w:val="00A746A3"/>
    <w:rsid w:val="00A7765A"/>
    <w:rsid w:val="00A77F8B"/>
    <w:rsid w:val="00A827F2"/>
    <w:rsid w:val="00A83AC5"/>
    <w:rsid w:val="00A83E1F"/>
    <w:rsid w:val="00A85477"/>
    <w:rsid w:val="00A8583C"/>
    <w:rsid w:val="00A8601B"/>
    <w:rsid w:val="00A86A65"/>
    <w:rsid w:val="00A90946"/>
    <w:rsid w:val="00A909DB"/>
    <w:rsid w:val="00A914D6"/>
    <w:rsid w:val="00A94A2C"/>
    <w:rsid w:val="00A96051"/>
    <w:rsid w:val="00AA69ED"/>
    <w:rsid w:val="00AA71DE"/>
    <w:rsid w:val="00AB01BB"/>
    <w:rsid w:val="00AB1603"/>
    <w:rsid w:val="00AB276F"/>
    <w:rsid w:val="00AB3198"/>
    <w:rsid w:val="00AB790A"/>
    <w:rsid w:val="00AB7A82"/>
    <w:rsid w:val="00AC0582"/>
    <w:rsid w:val="00AC130F"/>
    <w:rsid w:val="00AC5B2E"/>
    <w:rsid w:val="00AC6EB6"/>
    <w:rsid w:val="00AD0113"/>
    <w:rsid w:val="00AD27AE"/>
    <w:rsid w:val="00AD48C9"/>
    <w:rsid w:val="00AD5B11"/>
    <w:rsid w:val="00AD5C67"/>
    <w:rsid w:val="00AD7321"/>
    <w:rsid w:val="00AE2107"/>
    <w:rsid w:val="00AE2C3D"/>
    <w:rsid w:val="00AE50F2"/>
    <w:rsid w:val="00AF015A"/>
    <w:rsid w:val="00AF0631"/>
    <w:rsid w:val="00AF4C9F"/>
    <w:rsid w:val="00AF694C"/>
    <w:rsid w:val="00AF70E5"/>
    <w:rsid w:val="00AF71E9"/>
    <w:rsid w:val="00AF74DF"/>
    <w:rsid w:val="00B00413"/>
    <w:rsid w:val="00B00D81"/>
    <w:rsid w:val="00B046D3"/>
    <w:rsid w:val="00B04DA4"/>
    <w:rsid w:val="00B04F83"/>
    <w:rsid w:val="00B05DA8"/>
    <w:rsid w:val="00B100EC"/>
    <w:rsid w:val="00B11BA5"/>
    <w:rsid w:val="00B12BE7"/>
    <w:rsid w:val="00B16250"/>
    <w:rsid w:val="00B16855"/>
    <w:rsid w:val="00B177BE"/>
    <w:rsid w:val="00B2122E"/>
    <w:rsid w:val="00B23470"/>
    <w:rsid w:val="00B24B90"/>
    <w:rsid w:val="00B272C0"/>
    <w:rsid w:val="00B27E7B"/>
    <w:rsid w:val="00B346A8"/>
    <w:rsid w:val="00B353E0"/>
    <w:rsid w:val="00B35978"/>
    <w:rsid w:val="00B35E11"/>
    <w:rsid w:val="00B37929"/>
    <w:rsid w:val="00B37C9B"/>
    <w:rsid w:val="00B41E8D"/>
    <w:rsid w:val="00B428AB"/>
    <w:rsid w:val="00B4345F"/>
    <w:rsid w:val="00B4377E"/>
    <w:rsid w:val="00B51936"/>
    <w:rsid w:val="00B52071"/>
    <w:rsid w:val="00B531A0"/>
    <w:rsid w:val="00B548FC"/>
    <w:rsid w:val="00B55C45"/>
    <w:rsid w:val="00B61618"/>
    <w:rsid w:val="00B70BB8"/>
    <w:rsid w:val="00B81202"/>
    <w:rsid w:val="00B8192D"/>
    <w:rsid w:val="00B82144"/>
    <w:rsid w:val="00B844EA"/>
    <w:rsid w:val="00B85582"/>
    <w:rsid w:val="00B87472"/>
    <w:rsid w:val="00B87624"/>
    <w:rsid w:val="00B926D8"/>
    <w:rsid w:val="00B9384A"/>
    <w:rsid w:val="00B95516"/>
    <w:rsid w:val="00B9652B"/>
    <w:rsid w:val="00BA00E5"/>
    <w:rsid w:val="00BA0460"/>
    <w:rsid w:val="00BA2B50"/>
    <w:rsid w:val="00BB1A71"/>
    <w:rsid w:val="00BB1AF5"/>
    <w:rsid w:val="00BB5E6C"/>
    <w:rsid w:val="00BB6AD5"/>
    <w:rsid w:val="00BB72A1"/>
    <w:rsid w:val="00BC0860"/>
    <w:rsid w:val="00BC3FFD"/>
    <w:rsid w:val="00BD0100"/>
    <w:rsid w:val="00BE0159"/>
    <w:rsid w:val="00BE0328"/>
    <w:rsid w:val="00BE4047"/>
    <w:rsid w:val="00BE4090"/>
    <w:rsid w:val="00BE5B10"/>
    <w:rsid w:val="00BE66DC"/>
    <w:rsid w:val="00BE6F7B"/>
    <w:rsid w:val="00BF1EAD"/>
    <w:rsid w:val="00BF21B0"/>
    <w:rsid w:val="00BF3836"/>
    <w:rsid w:val="00BF684E"/>
    <w:rsid w:val="00BF6EDB"/>
    <w:rsid w:val="00BF7018"/>
    <w:rsid w:val="00BF75F4"/>
    <w:rsid w:val="00C01D68"/>
    <w:rsid w:val="00C130CD"/>
    <w:rsid w:val="00C175B6"/>
    <w:rsid w:val="00C21259"/>
    <w:rsid w:val="00C230FE"/>
    <w:rsid w:val="00C24C4A"/>
    <w:rsid w:val="00C2715A"/>
    <w:rsid w:val="00C2776F"/>
    <w:rsid w:val="00C3029D"/>
    <w:rsid w:val="00C357DF"/>
    <w:rsid w:val="00C411FF"/>
    <w:rsid w:val="00C4190F"/>
    <w:rsid w:val="00C41CE1"/>
    <w:rsid w:val="00C41E91"/>
    <w:rsid w:val="00C42FA0"/>
    <w:rsid w:val="00C45B00"/>
    <w:rsid w:val="00C45C8E"/>
    <w:rsid w:val="00C46601"/>
    <w:rsid w:val="00C46880"/>
    <w:rsid w:val="00C472A6"/>
    <w:rsid w:val="00C476F2"/>
    <w:rsid w:val="00C6099A"/>
    <w:rsid w:val="00C609C2"/>
    <w:rsid w:val="00C60E43"/>
    <w:rsid w:val="00C6186F"/>
    <w:rsid w:val="00C7300F"/>
    <w:rsid w:val="00C76BD8"/>
    <w:rsid w:val="00C807BA"/>
    <w:rsid w:val="00C82A2A"/>
    <w:rsid w:val="00C87C00"/>
    <w:rsid w:val="00C9083B"/>
    <w:rsid w:val="00C91D74"/>
    <w:rsid w:val="00C92E48"/>
    <w:rsid w:val="00CA0314"/>
    <w:rsid w:val="00CA13FA"/>
    <w:rsid w:val="00CA151B"/>
    <w:rsid w:val="00CA466D"/>
    <w:rsid w:val="00CB0776"/>
    <w:rsid w:val="00CB3816"/>
    <w:rsid w:val="00CB5484"/>
    <w:rsid w:val="00CB7E1C"/>
    <w:rsid w:val="00CC4D07"/>
    <w:rsid w:val="00CD1A15"/>
    <w:rsid w:val="00CD28D5"/>
    <w:rsid w:val="00CD4518"/>
    <w:rsid w:val="00CD5DC3"/>
    <w:rsid w:val="00CD712F"/>
    <w:rsid w:val="00CD7503"/>
    <w:rsid w:val="00CE17FB"/>
    <w:rsid w:val="00CE3795"/>
    <w:rsid w:val="00CE46A2"/>
    <w:rsid w:val="00CE4C65"/>
    <w:rsid w:val="00CE62A5"/>
    <w:rsid w:val="00CE62F3"/>
    <w:rsid w:val="00CE6F41"/>
    <w:rsid w:val="00CE7AF8"/>
    <w:rsid w:val="00CF5789"/>
    <w:rsid w:val="00D02967"/>
    <w:rsid w:val="00D03837"/>
    <w:rsid w:val="00D064E4"/>
    <w:rsid w:val="00D07741"/>
    <w:rsid w:val="00D117D6"/>
    <w:rsid w:val="00D11F5E"/>
    <w:rsid w:val="00D1612D"/>
    <w:rsid w:val="00D1730F"/>
    <w:rsid w:val="00D203E2"/>
    <w:rsid w:val="00D235AD"/>
    <w:rsid w:val="00D32AB2"/>
    <w:rsid w:val="00D32EDC"/>
    <w:rsid w:val="00D32F1A"/>
    <w:rsid w:val="00D34C15"/>
    <w:rsid w:val="00D406A8"/>
    <w:rsid w:val="00D43FA2"/>
    <w:rsid w:val="00D45350"/>
    <w:rsid w:val="00D4735F"/>
    <w:rsid w:val="00D473FF"/>
    <w:rsid w:val="00D50EE2"/>
    <w:rsid w:val="00D53D7D"/>
    <w:rsid w:val="00D56435"/>
    <w:rsid w:val="00D60A9E"/>
    <w:rsid w:val="00D61904"/>
    <w:rsid w:val="00D63864"/>
    <w:rsid w:val="00D63984"/>
    <w:rsid w:val="00D819EE"/>
    <w:rsid w:val="00D81E3C"/>
    <w:rsid w:val="00D82D5A"/>
    <w:rsid w:val="00D85F22"/>
    <w:rsid w:val="00D92069"/>
    <w:rsid w:val="00D925C9"/>
    <w:rsid w:val="00D97C11"/>
    <w:rsid w:val="00D97C8B"/>
    <w:rsid w:val="00DA05E8"/>
    <w:rsid w:val="00DA0952"/>
    <w:rsid w:val="00DA4CFD"/>
    <w:rsid w:val="00DA59A5"/>
    <w:rsid w:val="00DA5BEC"/>
    <w:rsid w:val="00DA6231"/>
    <w:rsid w:val="00DA7131"/>
    <w:rsid w:val="00DB0121"/>
    <w:rsid w:val="00DB3346"/>
    <w:rsid w:val="00DB44CA"/>
    <w:rsid w:val="00DB488D"/>
    <w:rsid w:val="00DD079A"/>
    <w:rsid w:val="00DE208E"/>
    <w:rsid w:val="00DE43AE"/>
    <w:rsid w:val="00DF1066"/>
    <w:rsid w:val="00DF1612"/>
    <w:rsid w:val="00DF2A82"/>
    <w:rsid w:val="00DF3D4C"/>
    <w:rsid w:val="00E0722F"/>
    <w:rsid w:val="00E11757"/>
    <w:rsid w:val="00E1226E"/>
    <w:rsid w:val="00E2746A"/>
    <w:rsid w:val="00E312F4"/>
    <w:rsid w:val="00E31C2C"/>
    <w:rsid w:val="00E415A5"/>
    <w:rsid w:val="00E43513"/>
    <w:rsid w:val="00E4431A"/>
    <w:rsid w:val="00E4454C"/>
    <w:rsid w:val="00E45EF9"/>
    <w:rsid w:val="00E460EA"/>
    <w:rsid w:val="00E5274E"/>
    <w:rsid w:val="00E53179"/>
    <w:rsid w:val="00E561EB"/>
    <w:rsid w:val="00E6196D"/>
    <w:rsid w:val="00E6251D"/>
    <w:rsid w:val="00E62CF3"/>
    <w:rsid w:val="00E65DB0"/>
    <w:rsid w:val="00E66B79"/>
    <w:rsid w:val="00E66E20"/>
    <w:rsid w:val="00E6739D"/>
    <w:rsid w:val="00E67A72"/>
    <w:rsid w:val="00E71A40"/>
    <w:rsid w:val="00E74BC7"/>
    <w:rsid w:val="00E80C89"/>
    <w:rsid w:val="00E8226B"/>
    <w:rsid w:val="00E84775"/>
    <w:rsid w:val="00E85AB9"/>
    <w:rsid w:val="00E86DC2"/>
    <w:rsid w:val="00E86EB0"/>
    <w:rsid w:val="00E916DC"/>
    <w:rsid w:val="00E93811"/>
    <w:rsid w:val="00E95FBB"/>
    <w:rsid w:val="00E96B57"/>
    <w:rsid w:val="00EA0566"/>
    <w:rsid w:val="00EA1B09"/>
    <w:rsid w:val="00EA3378"/>
    <w:rsid w:val="00EA6DD5"/>
    <w:rsid w:val="00EA704D"/>
    <w:rsid w:val="00EB1A69"/>
    <w:rsid w:val="00EB5578"/>
    <w:rsid w:val="00EB6DD9"/>
    <w:rsid w:val="00EB7739"/>
    <w:rsid w:val="00EB7FF3"/>
    <w:rsid w:val="00EC2C3B"/>
    <w:rsid w:val="00EC382F"/>
    <w:rsid w:val="00EC39C7"/>
    <w:rsid w:val="00EC4DD9"/>
    <w:rsid w:val="00EC63BA"/>
    <w:rsid w:val="00EC7973"/>
    <w:rsid w:val="00EC7F4C"/>
    <w:rsid w:val="00ED1924"/>
    <w:rsid w:val="00ED1E4C"/>
    <w:rsid w:val="00ED22DF"/>
    <w:rsid w:val="00ED4D42"/>
    <w:rsid w:val="00ED7037"/>
    <w:rsid w:val="00ED7E48"/>
    <w:rsid w:val="00EE4E6D"/>
    <w:rsid w:val="00EE5CBF"/>
    <w:rsid w:val="00EE7EF2"/>
    <w:rsid w:val="00EF0CCA"/>
    <w:rsid w:val="00EF3469"/>
    <w:rsid w:val="00EF55F3"/>
    <w:rsid w:val="00EF5AA7"/>
    <w:rsid w:val="00F00F2B"/>
    <w:rsid w:val="00F041AF"/>
    <w:rsid w:val="00F04C05"/>
    <w:rsid w:val="00F050EA"/>
    <w:rsid w:val="00F07A55"/>
    <w:rsid w:val="00F10305"/>
    <w:rsid w:val="00F20ECC"/>
    <w:rsid w:val="00F21364"/>
    <w:rsid w:val="00F22B55"/>
    <w:rsid w:val="00F24381"/>
    <w:rsid w:val="00F2729D"/>
    <w:rsid w:val="00F277A8"/>
    <w:rsid w:val="00F30F5A"/>
    <w:rsid w:val="00F311E4"/>
    <w:rsid w:val="00F326C9"/>
    <w:rsid w:val="00F350A4"/>
    <w:rsid w:val="00F37085"/>
    <w:rsid w:val="00F40C98"/>
    <w:rsid w:val="00F41697"/>
    <w:rsid w:val="00F41DAC"/>
    <w:rsid w:val="00F42088"/>
    <w:rsid w:val="00F470F7"/>
    <w:rsid w:val="00F47D2B"/>
    <w:rsid w:val="00F52793"/>
    <w:rsid w:val="00F53345"/>
    <w:rsid w:val="00F534B7"/>
    <w:rsid w:val="00F551D4"/>
    <w:rsid w:val="00F57216"/>
    <w:rsid w:val="00F612F3"/>
    <w:rsid w:val="00F62A1C"/>
    <w:rsid w:val="00F65858"/>
    <w:rsid w:val="00F72BE8"/>
    <w:rsid w:val="00F73118"/>
    <w:rsid w:val="00F74AF1"/>
    <w:rsid w:val="00F77F07"/>
    <w:rsid w:val="00F81457"/>
    <w:rsid w:val="00F843E2"/>
    <w:rsid w:val="00F852CB"/>
    <w:rsid w:val="00F85642"/>
    <w:rsid w:val="00F90749"/>
    <w:rsid w:val="00F923FE"/>
    <w:rsid w:val="00F96A35"/>
    <w:rsid w:val="00F96E39"/>
    <w:rsid w:val="00FA4062"/>
    <w:rsid w:val="00FA4107"/>
    <w:rsid w:val="00FA5517"/>
    <w:rsid w:val="00FA68B9"/>
    <w:rsid w:val="00FA7133"/>
    <w:rsid w:val="00FB74CE"/>
    <w:rsid w:val="00FC38C9"/>
    <w:rsid w:val="00FC699A"/>
    <w:rsid w:val="00FD00E4"/>
    <w:rsid w:val="00FD0BDE"/>
    <w:rsid w:val="00FD1951"/>
    <w:rsid w:val="00FD3D24"/>
    <w:rsid w:val="00FD3E80"/>
    <w:rsid w:val="00FD46F4"/>
    <w:rsid w:val="00FD5318"/>
    <w:rsid w:val="00FD6004"/>
    <w:rsid w:val="00FE42D5"/>
    <w:rsid w:val="00FE5A70"/>
    <w:rsid w:val="00FF2B6C"/>
    <w:rsid w:val="00FF5BE0"/>
    <w:rsid w:val="00FF6229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782376-6A44-4AE0-8B77-135C8B3D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272C0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B272C0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B272C0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B272C0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272C0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B272C0"/>
    <w:rPr>
      <w:rFonts w:ascii="Cambria" w:eastAsia="Calibri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rsid w:val="00B272C0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rsid w:val="00B272C0"/>
    <w:rPr>
      <w:rFonts w:ascii="Cambria" w:eastAsia="Calibri" w:hAnsi="Cambria" w:cs="Times New Roman"/>
      <w:color w:val="243F60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B272C0"/>
  </w:style>
  <w:style w:type="table" w:customStyle="1" w:styleId="10">
    <w:name w:val="Сетка таблицы1"/>
    <w:basedOn w:val="a1"/>
    <w:next w:val="a5"/>
    <w:rsid w:val="00B27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B272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B27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272C0"/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rsid w:val="00B272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2">
    <w:name w:val="Абзац списка1"/>
    <w:basedOn w:val="a"/>
    <w:rsid w:val="00B272C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B272C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272C0"/>
    <w:rPr>
      <w:rFonts w:ascii="Calibri" w:eastAsia="Times New Roman" w:hAnsi="Calibri" w:cs="Times New Roman"/>
      <w:sz w:val="20"/>
      <w:szCs w:val="20"/>
    </w:rPr>
  </w:style>
  <w:style w:type="paragraph" w:styleId="a8">
    <w:name w:val="footer"/>
    <w:basedOn w:val="a"/>
    <w:link w:val="a9"/>
    <w:rsid w:val="00B272C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272C0"/>
    <w:rPr>
      <w:rFonts w:ascii="Calibri" w:eastAsia="Times New Roman" w:hAnsi="Calibri" w:cs="Times New Roman"/>
      <w:sz w:val="20"/>
      <w:szCs w:val="20"/>
    </w:rPr>
  </w:style>
  <w:style w:type="character" w:styleId="aa">
    <w:name w:val="Hyperlink"/>
    <w:rsid w:val="00B272C0"/>
    <w:rPr>
      <w:color w:val="0000FF"/>
      <w:u w:val="single"/>
    </w:rPr>
  </w:style>
  <w:style w:type="paragraph" w:styleId="ab">
    <w:name w:val="Body Text Indent"/>
    <w:basedOn w:val="a"/>
    <w:link w:val="ac"/>
    <w:rsid w:val="00B272C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B272C0"/>
    <w:rPr>
      <w:rFonts w:ascii="Times New Roman" w:eastAsia="Times New Roman" w:hAnsi="Times New Roman" w:cs="Times New Roman"/>
      <w:sz w:val="28"/>
      <w:szCs w:val="24"/>
    </w:rPr>
  </w:style>
  <w:style w:type="paragraph" w:customStyle="1" w:styleId="13">
    <w:name w:val="Знак Знак Знак1 Знак Знак Знак Знак Знак Знак Знак"/>
    <w:basedOn w:val="a"/>
    <w:rsid w:val="00B272C0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B272C0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 Знак"/>
    <w:basedOn w:val="a"/>
    <w:rsid w:val="00B272C0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e">
    <w:name w:val="page number"/>
    <w:basedOn w:val="a0"/>
    <w:rsid w:val="00B272C0"/>
    <w:rPr>
      <w:sz w:val="28"/>
      <w:szCs w:val="28"/>
      <w:lang w:val="ru-RU" w:eastAsia="en-US" w:bidi="ar-SA"/>
    </w:rPr>
  </w:style>
  <w:style w:type="table" w:customStyle="1" w:styleId="110">
    <w:name w:val="Сетка таблицы11"/>
    <w:basedOn w:val="a1"/>
    <w:next w:val="a5"/>
    <w:uiPriority w:val="59"/>
    <w:rsid w:val="00B27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272C0"/>
    <w:pPr>
      <w:ind w:left="720"/>
      <w:contextualSpacing/>
    </w:pPr>
  </w:style>
  <w:style w:type="paragraph" w:customStyle="1" w:styleId="ConsPlusNonformat">
    <w:name w:val="ConsPlusNonformat"/>
    <w:rsid w:val="00B272C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B272C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DocList">
    <w:name w:val="ConsPlusDocList"/>
    <w:rsid w:val="00B272C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Page">
    <w:name w:val="ConsPlusTitlePage"/>
    <w:rsid w:val="00B272C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272C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272C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character" w:customStyle="1" w:styleId="af0">
    <w:name w:val="Текст примечания Знак"/>
    <w:basedOn w:val="a0"/>
    <w:link w:val="af1"/>
    <w:uiPriority w:val="99"/>
    <w:semiHidden/>
    <w:rsid w:val="00B272C0"/>
    <w:rPr>
      <w:rFonts w:eastAsiaTheme="minorHAnsi"/>
      <w:sz w:val="20"/>
      <w:szCs w:val="20"/>
      <w:lang w:eastAsia="en-US"/>
    </w:rPr>
  </w:style>
  <w:style w:type="paragraph" w:styleId="af1">
    <w:name w:val="annotation text"/>
    <w:basedOn w:val="a"/>
    <w:link w:val="af0"/>
    <w:uiPriority w:val="99"/>
    <w:semiHidden/>
    <w:unhideWhenUsed/>
    <w:rsid w:val="00B272C0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5">
    <w:name w:val="Текст примечания Знак1"/>
    <w:basedOn w:val="a0"/>
    <w:uiPriority w:val="99"/>
    <w:semiHidden/>
    <w:rsid w:val="00B272C0"/>
    <w:rPr>
      <w:sz w:val="20"/>
      <w:szCs w:val="20"/>
    </w:rPr>
  </w:style>
  <w:style w:type="character" w:customStyle="1" w:styleId="af2">
    <w:name w:val="Тема примечания Знак"/>
    <w:basedOn w:val="af0"/>
    <w:link w:val="af3"/>
    <w:uiPriority w:val="99"/>
    <w:semiHidden/>
    <w:rsid w:val="00B272C0"/>
    <w:rPr>
      <w:rFonts w:eastAsiaTheme="minorHAnsi"/>
      <w:b/>
      <w:bCs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B272C0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B272C0"/>
    <w:rPr>
      <w:b/>
      <w:bCs/>
      <w:sz w:val="20"/>
      <w:szCs w:val="20"/>
    </w:rPr>
  </w:style>
  <w:style w:type="paragraph" w:customStyle="1" w:styleId="Standard">
    <w:name w:val="Standard"/>
    <w:rsid w:val="00C92E4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f4">
    <w:name w:val="No Spacing"/>
    <w:qFormat/>
    <w:rsid w:val="002B2D1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18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6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4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17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5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3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0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9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2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7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3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8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6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10" Type="http://schemas.openxmlformats.org/officeDocument/2006/relationships/hyperlink" Target="https://pyatigorsk.gosuslugi.ru/" TargetMode="External"/><Relationship Id="rId19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1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2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27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0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Relationship Id="rId35" Type="http://schemas.openxmlformats.org/officeDocument/2006/relationships/hyperlink" Target="file:///C:\Users\&#1040;&#1076;&#1084;&#1080;&#1085;&#1080;&#1089;&#1090;&#1088;&#1072;&#1090;&#1086;&#1088;\Desktop\!!!06062025%20%20&#1052;&#1059;&#1053;&#1048;&#1062;&#1048;&#1055;&#1040;&#1051;&#1068;&#1053;&#1040;&#1071;%20&#1055;&#1056;&#1054;&#1043;&#1056;&#1040;&#1052;&#1052;%20%20&#1040;%20&#1059;&#1069;&#1056;%202026-2031%20-%20.doc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esktop\&#1041;&#1051;&#1040;&#1053;&#1050;&#1048;\&#1064;&#1072;&#1073;&#1083;&#1086;&#1085;&#1099;%20&#1073;&#1083;&#1072;&#1085;&#1082;&#1086;&#1074;%20&#1087;&#1086;&#1089;&#1090;&#1072;&#1085;&#1086;&#1074;&#1083;&#1077;&#1085;&#1080;&#1103;%20&#1080;%20&#1088;&#1072;&#1089;&#1087;&#1086;&#1088;&#1103;&#1078;&#1077;&#1085;&#1080;&#1103;%20&#1072;&#1076;&#1084;&#1080;&#1085;&#1080;&#1089;&#1090;&#1088;&#1072;&#1094;&#1080;&#1080;%20&#1075;&#1086;&#1088;&#1086;&#1076;&#1072;%20&#1055;&#1103;&#1090;&#1080;&#1075;&#1086;&#1088;&#1089;&#1082;&#1072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95BD0A28-64E8-48BB-9F78-02F98A80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3867</TotalTime>
  <Pages>1</Pages>
  <Words>6230</Words>
  <Characters>35516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905</cp:revision>
  <cp:lastPrinted>2026-06-19T07:28:00Z</cp:lastPrinted>
  <dcterms:created xsi:type="dcterms:W3CDTF">2025-07-25T07:38:00Z</dcterms:created>
  <dcterms:modified xsi:type="dcterms:W3CDTF">2026-06-19T07:41:00Z</dcterms:modified>
</cp:coreProperties>
</file>