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59E" w:rsidRDefault="00B44721" w:rsidP="00B44721">
      <w:pPr>
        <w:tabs>
          <w:tab w:val="left" w:pos="82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20.03.2026</w:t>
      </w:r>
      <w:r>
        <w:rPr>
          <w:rFonts w:ascii="Times New Roman" w:hAnsi="Times New Roman" w:cs="Times New Roman"/>
          <w:sz w:val="28"/>
          <w:szCs w:val="28"/>
        </w:rPr>
        <w:tab/>
        <w:t>836</w:t>
      </w:r>
    </w:p>
    <w:tbl>
      <w:tblPr>
        <w:tblW w:w="9782" w:type="dxa"/>
        <w:tblInd w:w="-318" w:type="dxa"/>
        <w:tblLook w:val="01E0"/>
      </w:tblPr>
      <w:tblGrid>
        <w:gridCol w:w="9782"/>
      </w:tblGrid>
      <w:tr w:rsidR="000743D9" w:rsidRPr="000743D9" w:rsidTr="008C5398">
        <w:trPr>
          <w:trHeight w:val="1273"/>
        </w:trPr>
        <w:tc>
          <w:tcPr>
            <w:tcW w:w="9782" w:type="dxa"/>
          </w:tcPr>
          <w:p w:rsidR="000743D9" w:rsidRPr="000743D9" w:rsidRDefault="000743D9" w:rsidP="00BF0380">
            <w:pPr>
              <w:spacing w:before="720" w:after="0" w:line="240" w:lineRule="exact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43D9">
              <w:rPr>
                <w:rFonts w:ascii="Times New Roman" w:hAnsi="Times New Roman" w:cs="Times New Roman"/>
                <w:sz w:val="28"/>
                <w:szCs w:val="28"/>
              </w:rPr>
              <w:t>О внес</w:t>
            </w:r>
            <w:r w:rsidR="00BF038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743D9">
              <w:rPr>
                <w:rFonts w:ascii="Times New Roman" w:hAnsi="Times New Roman" w:cs="Times New Roman"/>
                <w:sz w:val="28"/>
                <w:szCs w:val="28"/>
              </w:rPr>
              <w:t>нии изменений в Перечень муниципального имущества, предназначенного для предоставления во владение и (или) пользование социально ориентированным некоммерческим организациям, утвержденн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0743D9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администрации города Пятигорска Ставропольского края от 14.11.2022 № 4306 </w:t>
            </w:r>
          </w:p>
        </w:tc>
      </w:tr>
    </w:tbl>
    <w:p w:rsidR="000743D9" w:rsidRPr="00574708" w:rsidRDefault="000743D9" w:rsidP="008C5398">
      <w:pPr>
        <w:spacing w:before="480" w:after="0" w:line="240" w:lineRule="auto"/>
        <w:ind w:right="-2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43D9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</w:t>
      </w:r>
      <w:r w:rsidR="00C85A9D" w:rsidRPr="00C85A9D">
        <w:rPr>
          <w:rFonts w:ascii="Times New Roman" w:hAnsi="Times New Roman" w:cs="Times New Roman"/>
          <w:sz w:val="28"/>
          <w:szCs w:val="28"/>
        </w:rPr>
        <w:t>20 марта 2025 года № 33-ФЗ «Об общих принципах организации местного самоуправления в единой системе публичной власти»,</w:t>
      </w:r>
      <w:r w:rsidRPr="000743D9">
        <w:rPr>
          <w:rFonts w:ascii="Times New Roman" w:hAnsi="Times New Roman" w:cs="Times New Roman"/>
          <w:sz w:val="28"/>
          <w:szCs w:val="28"/>
        </w:rPr>
        <w:t xml:space="preserve"> Федеральным законом от 12 января 1996 года № 7-ФЗ «О некоммерческих организациях», в целях исполнения п. 5 Комплексного плана мероприятий по обеспечению поэтапного доступа негосударственных организаций, осуществляющих деятельность в социальной сфере, к бюджетным средствам, выделяемым на предоставление социальных услуг населению Ставропольского</w:t>
      </w:r>
      <w:proofErr w:type="gramEnd"/>
      <w:r w:rsidRPr="000743D9">
        <w:rPr>
          <w:rFonts w:ascii="Times New Roman" w:hAnsi="Times New Roman" w:cs="Times New Roman"/>
          <w:sz w:val="28"/>
          <w:szCs w:val="28"/>
        </w:rPr>
        <w:t xml:space="preserve"> края, на 2021-2024 годы, утвержденного распоряжением Правительства Ставропольского края от 3 сентября 2021 г. № 349-рп, в соответствии с Порядком формирования, ведения и обязательного опубликования перечня муниципального имущества города-курорта Пятигорска, свободного от прав третьих лиц (за исключением имущественных прав некоммерческих организаций), в целях его предоставления во владение и (или) пользование социально ориентированным некоммерческим организациям, утвержденным   решением   Думы  города  Пятигорска  от  </w:t>
      </w:r>
      <w:r w:rsidR="00AB4625">
        <w:rPr>
          <w:rFonts w:ascii="Times New Roman" w:hAnsi="Times New Roman" w:cs="Times New Roman"/>
          <w:sz w:val="28"/>
          <w:szCs w:val="28"/>
        </w:rPr>
        <w:t>1</w:t>
      </w:r>
      <w:r w:rsidRPr="000743D9">
        <w:rPr>
          <w:rFonts w:ascii="Times New Roman" w:hAnsi="Times New Roman" w:cs="Times New Roman"/>
          <w:sz w:val="28"/>
          <w:szCs w:val="28"/>
        </w:rPr>
        <w:t>5  февраля  2022  г. № 2-7 РД, -</w:t>
      </w:r>
    </w:p>
    <w:p w:rsidR="000743D9" w:rsidRDefault="000743D9" w:rsidP="008C5398">
      <w:pPr>
        <w:spacing w:before="480" w:after="0" w:line="240" w:lineRule="auto"/>
        <w:ind w:right="-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43D9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BF0380" w:rsidRDefault="000743D9" w:rsidP="00BF0380">
      <w:pPr>
        <w:pStyle w:val="a6"/>
        <w:numPr>
          <w:ilvl w:val="0"/>
          <w:numId w:val="1"/>
        </w:numPr>
        <w:tabs>
          <w:tab w:val="left" w:pos="-5245"/>
        </w:tabs>
        <w:autoSpaceDE w:val="0"/>
        <w:autoSpaceDN w:val="0"/>
        <w:ind w:left="0" w:right="-2" w:firstLine="851"/>
        <w:jc w:val="both"/>
        <w:rPr>
          <w:sz w:val="28"/>
          <w:szCs w:val="28"/>
        </w:rPr>
      </w:pPr>
      <w:r w:rsidRPr="00BF0380">
        <w:rPr>
          <w:sz w:val="28"/>
          <w:szCs w:val="28"/>
        </w:rPr>
        <w:t>Внести в Перечень муниципального имущества, предназначенного для предоставления во владение и (или) пользование социально ориентированным некоммерческим организациям, утвержденный постановлением администрации города Пятигорска Ставропольского края от 14.11.2022 № 4306</w:t>
      </w:r>
      <w:r w:rsidR="00AB4625" w:rsidRPr="00BF0380">
        <w:rPr>
          <w:sz w:val="28"/>
          <w:szCs w:val="28"/>
        </w:rPr>
        <w:t>,</w:t>
      </w:r>
      <w:r w:rsidRPr="00BF0380">
        <w:rPr>
          <w:sz w:val="28"/>
          <w:szCs w:val="28"/>
        </w:rPr>
        <w:t xml:space="preserve"> изменения, изложив его в редакции, согласно приложению к настоящему постановлению.</w:t>
      </w:r>
    </w:p>
    <w:p w:rsidR="000743D9" w:rsidRPr="00BF0380" w:rsidRDefault="000743D9" w:rsidP="00BF0380">
      <w:pPr>
        <w:pStyle w:val="a6"/>
        <w:tabs>
          <w:tab w:val="left" w:pos="-5245"/>
        </w:tabs>
        <w:autoSpaceDE w:val="0"/>
        <w:autoSpaceDN w:val="0"/>
        <w:ind w:left="851" w:right="-2"/>
        <w:jc w:val="both"/>
        <w:rPr>
          <w:sz w:val="28"/>
          <w:szCs w:val="28"/>
        </w:rPr>
      </w:pPr>
      <w:r w:rsidRPr="00BF0380">
        <w:rPr>
          <w:sz w:val="28"/>
          <w:szCs w:val="28"/>
        </w:rPr>
        <w:t xml:space="preserve"> </w:t>
      </w:r>
    </w:p>
    <w:p w:rsidR="000743D9" w:rsidRDefault="000743D9" w:rsidP="00BF0380">
      <w:pPr>
        <w:numPr>
          <w:ilvl w:val="0"/>
          <w:numId w:val="1"/>
        </w:numPr>
        <w:tabs>
          <w:tab w:val="left" w:pos="-5529"/>
          <w:tab w:val="left" w:pos="-5245"/>
        </w:tabs>
        <w:spacing w:after="0" w:line="240" w:lineRule="auto"/>
        <w:ind w:left="0" w:right="-2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43D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743D9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администрации города Пятигорска, управляющего делами администрации города Пятигорска</w:t>
      </w:r>
      <w:bookmarkStart w:id="0" w:name="_GoBack"/>
      <w:bookmarkEnd w:id="0"/>
      <w:r w:rsidRPr="000743D9">
        <w:rPr>
          <w:rFonts w:ascii="Times New Roman" w:hAnsi="Times New Roman" w:cs="Times New Roman"/>
          <w:sz w:val="28"/>
          <w:szCs w:val="28"/>
        </w:rPr>
        <w:t xml:space="preserve"> Малыгину А.А.</w:t>
      </w:r>
    </w:p>
    <w:p w:rsidR="00BF0380" w:rsidRDefault="00BF0380" w:rsidP="00BF0380">
      <w:pPr>
        <w:pStyle w:val="a6"/>
        <w:rPr>
          <w:sz w:val="28"/>
          <w:szCs w:val="28"/>
        </w:rPr>
      </w:pPr>
    </w:p>
    <w:p w:rsidR="00BF0380" w:rsidRPr="00F20C5A" w:rsidRDefault="000743D9" w:rsidP="00BF0380">
      <w:pPr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exact"/>
        <w:ind w:left="0" w:right="-2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</w:rPr>
      </w:pPr>
      <w:r w:rsidRPr="00F20C5A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Настоящее постановление вступает в силу </w:t>
      </w:r>
      <w:r w:rsidR="007B389F" w:rsidRPr="00F20C5A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на следующий</w:t>
      </w:r>
      <w:r w:rsidRPr="00F20C5A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 д</w:t>
      </w:r>
      <w:r w:rsidR="007B389F" w:rsidRPr="00F20C5A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ень после</w:t>
      </w:r>
      <w:r w:rsidR="00BF0380" w:rsidRPr="00F20C5A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 </w:t>
      </w:r>
      <w:r w:rsidR="007B389F" w:rsidRPr="00F20C5A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дня его официального опубликования </w:t>
      </w:r>
      <w:r w:rsidRPr="00F20C5A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в газете «Пятигорская правда»</w:t>
      </w:r>
      <w:r w:rsidR="007B389F" w:rsidRPr="00F20C5A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 и подлежит обнародованию</w:t>
      </w:r>
      <w:r w:rsidRPr="00F20C5A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 на официальном сайте муниципального образования города-курорта Пятигорска</w:t>
      </w:r>
      <w:r w:rsidR="007B389F" w:rsidRPr="00F20C5A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 в информационно-телекоммуникационной сети «Интернет» </w:t>
      </w:r>
      <w:r w:rsidR="00BF0380" w:rsidRPr="00F20C5A">
        <w:rPr>
          <w:rFonts w:ascii="Times New Roman" w:hAnsi="Times New Roman" w:cs="Times New Roman"/>
          <w:color w:val="000000"/>
          <w:sz w:val="28"/>
          <w:szCs w:val="28"/>
          <w:lang w:val="en-US"/>
        </w:rPr>
        <w:t>https</w:t>
      </w:r>
      <w:r w:rsidR="00BF0380" w:rsidRPr="00F20C5A">
        <w:rPr>
          <w:rFonts w:ascii="Times New Roman" w:hAnsi="Times New Roman" w:cs="Times New Roman"/>
          <w:color w:val="000000"/>
          <w:sz w:val="28"/>
          <w:szCs w:val="28"/>
        </w:rPr>
        <w:t>://</w:t>
      </w:r>
      <w:proofErr w:type="spellStart"/>
      <w:r w:rsidR="00BF0380" w:rsidRPr="00F20C5A">
        <w:rPr>
          <w:rFonts w:ascii="Times New Roman" w:hAnsi="Times New Roman" w:cs="Times New Roman"/>
          <w:color w:val="000000"/>
          <w:sz w:val="28"/>
          <w:szCs w:val="28"/>
          <w:lang w:val="en-US"/>
        </w:rPr>
        <w:t>pyatigorsk</w:t>
      </w:r>
      <w:proofErr w:type="spellEnd"/>
      <w:r w:rsidR="00BF0380" w:rsidRPr="00F20C5A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="00BF0380" w:rsidRPr="00F20C5A">
        <w:rPr>
          <w:rFonts w:ascii="Times New Roman" w:hAnsi="Times New Roman" w:cs="Times New Roman"/>
          <w:color w:val="000000"/>
          <w:sz w:val="28"/>
          <w:szCs w:val="28"/>
          <w:lang w:val="en-US"/>
        </w:rPr>
        <w:t>gosuslugi</w:t>
      </w:r>
      <w:proofErr w:type="spellEnd"/>
      <w:r w:rsidR="00BF0380" w:rsidRPr="00F20C5A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="00BF0380" w:rsidRPr="00F20C5A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="00BF0380" w:rsidRPr="00F20C5A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Pr="00F20C5A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.</w:t>
      </w:r>
    </w:p>
    <w:p w:rsidR="00BF0380" w:rsidRPr="00F20C5A" w:rsidRDefault="00BF0380" w:rsidP="00BF0380">
      <w:pPr>
        <w:pStyle w:val="a6"/>
        <w:rPr>
          <w:color w:val="000000" w:themeColor="text1"/>
          <w:sz w:val="28"/>
          <w:szCs w:val="28"/>
          <w:highlight w:val="yellow"/>
        </w:rPr>
      </w:pPr>
    </w:p>
    <w:p w:rsidR="00BF0380" w:rsidRPr="00BF0380" w:rsidRDefault="00BF0380" w:rsidP="00BF0380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ectPr w:rsidR="00BF0380" w:rsidRPr="00BF0380" w:rsidSect="00BF0380">
          <w:pgSz w:w="11906" w:h="16838"/>
          <w:pgMar w:top="709" w:right="567" w:bottom="1134" w:left="1985" w:header="709" w:footer="709" w:gutter="0"/>
          <w:cols w:space="708"/>
          <w:docGrid w:linePitch="360"/>
        </w:sectPr>
      </w:pPr>
      <w:r w:rsidRPr="00F20C5A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</w:rPr>
        <w:t>Глава города Пятигорска                                                              Д.Ю.Ворошилов</w:t>
      </w:r>
    </w:p>
    <w:p w:rsidR="00702C48" w:rsidRPr="00702C48" w:rsidRDefault="00702C48" w:rsidP="00702C48">
      <w:pPr>
        <w:tabs>
          <w:tab w:val="left" w:pos="-5387"/>
        </w:tabs>
        <w:spacing w:after="0" w:line="240" w:lineRule="exact"/>
        <w:ind w:left="9923"/>
        <w:jc w:val="center"/>
        <w:rPr>
          <w:rFonts w:ascii="Times New Roman" w:hAnsi="Times New Roman" w:cs="Times New Roman"/>
          <w:sz w:val="28"/>
          <w:szCs w:val="28"/>
        </w:rPr>
      </w:pPr>
      <w:r w:rsidRPr="00702C48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702C48" w:rsidRPr="00702C48" w:rsidRDefault="00702C48" w:rsidP="00702C48">
      <w:pPr>
        <w:tabs>
          <w:tab w:val="left" w:pos="-5387"/>
        </w:tabs>
        <w:spacing w:after="0" w:line="240" w:lineRule="exact"/>
        <w:ind w:left="10490" w:hanging="567"/>
        <w:jc w:val="center"/>
        <w:rPr>
          <w:rFonts w:ascii="Times New Roman" w:hAnsi="Times New Roman" w:cs="Times New Roman"/>
          <w:sz w:val="28"/>
          <w:szCs w:val="28"/>
        </w:rPr>
      </w:pPr>
      <w:r w:rsidRPr="00702C48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02C48" w:rsidRPr="00702C48" w:rsidRDefault="00702C48" w:rsidP="00702C48">
      <w:pPr>
        <w:tabs>
          <w:tab w:val="left" w:pos="-5387"/>
        </w:tabs>
        <w:spacing w:after="0" w:line="240" w:lineRule="exact"/>
        <w:ind w:left="9923"/>
        <w:jc w:val="center"/>
        <w:rPr>
          <w:rFonts w:ascii="Times New Roman" w:hAnsi="Times New Roman" w:cs="Times New Roman"/>
          <w:sz w:val="28"/>
          <w:szCs w:val="28"/>
        </w:rPr>
      </w:pPr>
      <w:r w:rsidRPr="00702C48">
        <w:rPr>
          <w:rFonts w:ascii="Times New Roman" w:hAnsi="Times New Roman" w:cs="Times New Roman"/>
          <w:sz w:val="28"/>
          <w:szCs w:val="28"/>
        </w:rPr>
        <w:t>города Пятигорска</w:t>
      </w:r>
    </w:p>
    <w:p w:rsidR="00702C48" w:rsidRPr="00702C48" w:rsidRDefault="00702C48" w:rsidP="00702C48">
      <w:pPr>
        <w:tabs>
          <w:tab w:val="left" w:pos="8473"/>
        </w:tabs>
        <w:spacing w:after="0" w:line="240" w:lineRule="exact"/>
        <w:ind w:left="9923"/>
        <w:jc w:val="center"/>
        <w:rPr>
          <w:rFonts w:ascii="Times New Roman" w:hAnsi="Times New Roman" w:cs="Times New Roman"/>
          <w:sz w:val="28"/>
          <w:szCs w:val="28"/>
        </w:rPr>
      </w:pPr>
      <w:r w:rsidRPr="00702C48">
        <w:rPr>
          <w:rFonts w:ascii="Times New Roman" w:hAnsi="Times New Roman" w:cs="Times New Roman"/>
          <w:sz w:val="28"/>
          <w:szCs w:val="28"/>
        </w:rPr>
        <w:t>от _</w:t>
      </w:r>
      <w:r w:rsidR="00BF0380">
        <w:rPr>
          <w:rFonts w:ascii="Times New Roman" w:hAnsi="Times New Roman" w:cs="Times New Roman"/>
          <w:sz w:val="28"/>
          <w:szCs w:val="28"/>
        </w:rPr>
        <w:t>20.03.2026</w:t>
      </w:r>
      <w:r w:rsidRPr="00702C48">
        <w:rPr>
          <w:rFonts w:ascii="Times New Roman" w:hAnsi="Times New Roman" w:cs="Times New Roman"/>
          <w:sz w:val="28"/>
          <w:szCs w:val="28"/>
        </w:rPr>
        <w:t>_ №__</w:t>
      </w:r>
      <w:r w:rsidR="007544EF">
        <w:rPr>
          <w:rFonts w:ascii="Times New Roman" w:hAnsi="Times New Roman" w:cs="Times New Roman"/>
          <w:sz w:val="28"/>
          <w:szCs w:val="28"/>
        </w:rPr>
        <w:t>836</w:t>
      </w:r>
      <w:r w:rsidRPr="00702C48">
        <w:rPr>
          <w:rFonts w:ascii="Times New Roman" w:hAnsi="Times New Roman" w:cs="Times New Roman"/>
          <w:sz w:val="28"/>
          <w:szCs w:val="28"/>
        </w:rPr>
        <w:t>______</w:t>
      </w:r>
    </w:p>
    <w:p w:rsidR="00702C48" w:rsidRPr="00702C48" w:rsidRDefault="00702C48" w:rsidP="00702C48">
      <w:pPr>
        <w:tabs>
          <w:tab w:val="left" w:pos="8473"/>
        </w:tabs>
        <w:spacing w:after="0" w:line="240" w:lineRule="exact"/>
        <w:ind w:right="-6"/>
        <w:jc w:val="center"/>
        <w:rPr>
          <w:rFonts w:ascii="Times New Roman" w:hAnsi="Times New Roman" w:cs="Times New Roman"/>
          <w:sz w:val="28"/>
          <w:szCs w:val="28"/>
        </w:rPr>
      </w:pPr>
      <w:r w:rsidRPr="00702C48">
        <w:rPr>
          <w:rFonts w:ascii="Times New Roman" w:hAnsi="Times New Roman" w:cs="Times New Roman"/>
          <w:sz w:val="28"/>
          <w:szCs w:val="28"/>
        </w:rPr>
        <w:t>Перечень</w:t>
      </w:r>
    </w:p>
    <w:p w:rsidR="00702C48" w:rsidRPr="00702C48" w:rsidRDefault="00702C48" w:rsidP="00702C4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702C48">
        <w:rPr>
          <w:rFonts w:ascii="Times New Roman" w:hAnsi="Times New Roman" w:cs="Times New Roman"/>
          <w:sz w:val="28"/>
          <w:szCs w:val="28"/>
        </w:rPr>
        <w:t xml:space="preserve">муниципального имущества, предназначенного для предоставления во владение и (или) пользование </w:t>
      </w:r>
    </w:p>
    <w:p w:rsidR="00702C48" w:rsidRDefault="00702C48" w:rsidP="00702C4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702C48">
        <w:rPr>
          <w:rFonts w:ascii="Times New Roman" w:hAnsi="Times New Roman" w:cs="Times New Roman"/>
          <w:sz w:val="28"/>
          <w:szCs w:val="28"/>
        </w:rPr>
        <w:t>социально ориентированным некоммерческим организациям</w:t>
      </w:r>
    </w:p>
    <w:p w:rsidR="00702C48" w:rsidRPr="00702C48" w:rsidRDefault="00702C48" w:rsidP="00702C4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8"/>
        <w:gridCol w:w="3544"/>
        <w:gridCol w:w="2602"/>
        <w:gridCol w:w="3261"/>
        <w:gridCol w:w="1417"/>
        <w:gridCol w:w="3686"/>
      </w:tblGrid>
      <w:tr w:rsidR="00702C48" w:rsidRPr="00702C48" w:rsidTr="004935A3">
        <w:tc>
          <w:tcPr>
            <w:tcW w:w="658" w:type="dxa"/>
          </w:tcPr>
          <w:p w:rsidR="00702C48" w:rsidRPr="00702C48" w:rsidRDefault="00702C48" w:rsidP="00493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702C48" w:rsidRPr="00702C48" w:rsidRDefault="00702C48" w:rsidP="00702C4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sz w:val="28"/>
                <w:szCs w:val="28"/>
              </w:rPr>
              <w:t xml:space="preserve">Адрес </w:t>
            </w:r>
          </w:p>
          <w:p w:rsidR="00702C48" w:rsidRPr="00702C48" w:rsidRDefault="00702C48" w:rsidP="00702C4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sz w:val="28"/>
                <w:szCs w:val="28"/>
              </w:rPr>
              <w:t>(местоположение) объекта</w:t>
            </w:r>
          </w:p>
        </w:tc>
        <w:tc>
          <w:tcPr>
            <w:tcW w:w="2602" w:type="dxa"/>
          </w:tcPr>
          <w:p w:rsidR="00702C48" w:rsidRPr="00702C48" w:rsidRDefault="00702C48" w:rsidP="00702C4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</w:t>
            </w:r>
          </w:p>
          <w:p w:rsidR="00702C48" w:rsidRPr="00702C48" w:rsidRDefault="00702C48" w:rsidP="00702C4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3261" w:type="dxa"/>
          </w:tcPr>
          <w:p w:rsidR="00702C48" w:rsidRPr="00702C48" w:rsidRDefault="00702C48" w:rsidP="00702C4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702C48" w:rsidRPr="00702C48" w:rsidRDefault="00702C48" w:rsidP="00702C4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sz w:val="28"/>
                <w:szCs w:val="28"/>
              </w:rPr>
              <w:t xml:space="preserve">имущества, с указанием номера этажа для </w:t>
            </w:r>
          </w:p>
          <w:p w:rsidR="00702C48" w:rsidRPr="00702C48" w:rsidRDefault="00702C48" w:rsidP="00702C48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нежилого помещения</w:t>
            </w:r>
          </w:p>
        </w:tc>
        <w:tc>
          <w:tcPr>
            <w:tcW w:w="1417" w:type="dxa"/>
          </w:tcPr>
          <w:p w:rsidR="00702C48" w:rsidRPr="00702C48" w:rsidRDefault="00702C48" w:rsidP="00702C4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sz w:val="28"/>
                <w:szCs w:val="28"/>
              </w:rPr>
              <w:t>Общая площадь, кв.м.</w:t>
            </w:r>
          </w:p>
        </w:tc>
        <w:tc>
          <w:tcPr>
            <w:tcW w:w="3686" w:type="dxa"/>
          </w:tcPr>
          <w:p w:rsidR="00702C48" w:rsidRPr="00702C48" w:rsidRDefault="00702C48" w:rsidP="00702C4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02C48">
              <w:rPr>
                <w:rFonts w:ascii="Times New Roman" w:hAnsi="Times New Roman" w:cs="Times New Roman"/>
                <w:sz w:val="28"/>
                <w:szCs w:val="28"/>
              </w:rPr>
              <w:t>Сведения о наличии имущественных прав некоммерческой организации  (вид права; срок действия; сведения о лицах, в пользу которых установлены права (адрес; ОГРН/ИНН)</w:t>
            </w:r>
            <w:proofErr w:type="gramEnd"/>
          </w:p>
        </w:tc>
      </w:tr>
      <w:tr w:rsidR="00702C48" w:rsidRPr="00702C48" w:rsidTr="004935A3">
        <w:trPr>
          <w:trHeight w:val="984"/>
        </w:trPr>
        <w:tc>
          <w:tcPr>
            <w:tcW w:w="658" w:type="dxa"/>
          </w:tcPr>
          <w:p w:rsidR="00702C48" w:rsidRPr="00702C48" w:rsidRDefault="00702C48" w:rsidP="004935A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Ставропольский край,</w:t>
            </w:r>
          </w:p>
          <w:p w:rsidR="00702C48" w:rsidRPr="00702C48" w:rsidRDefault="00702C48" w:rsidP="003364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Пятигорск, ул. </w:t>
            </w:r>
            <w:r w:rsidR="003364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Аллея Строителей, д.10</w:t>
            </w: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корп. 1</w:t>
            </w:r>
          </w:p>
        </w:tc>
        <w:tc>
          <w:tcPr>
            <w:tcW w:w="2602" w:type="dxa"/>
          </w:tcPr>
          <w:p w:rsidR="00702C48" w:rsidRPr="00702C48" w:rsidRDefault="00702C48" w:rsidP="003364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26:33:13020</w:t>
            </w:r>
            <w:r w:rsidR="003364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:2</w:t>
            </w:r>
            <w:r w:rsidR="003364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393</w:t>
            </w:r>
          </w:p>
        </w:tc>
        <w:tc>
          <w:tcPr>
            <w:tcW w:w="3261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Нежилые помещения, 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цокольный этаж</w:t>
            </w:r>
          </w:p>
        </w:tc>
        <w:tc>
          <w:tcPr>
            <w:tcW w:w="1417" w:type="dxa"/>
          </w:tcPr>
          <w:p w:rsidR="00702C48" w:rsidRPr="00702C48" w:rsidRDefault="0033649E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189,4</w:t>
            </w:r>
          </w:p>
        </w:tc>
        <w:tc>
          <w:tcPr>
            <w:tcW w:w="3686" w:type="dxa"/>
          </w:tcPr>
          <w:p w:rsidR="00702C48" w:rsidRPr="00702C48" w:rsidRDefault="00702C48" w:rsidP="004935A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702C48" w:rsidRPr="00702C48" w:rsidTr="004935A3">
        <w:trPr>
          <w:trHeight w:val="416"/>
        </w:trPr>
        <w:tc>
          <w:tcPr>
            <w:tcW w:w="658" w:type="dxa"/>
          </w:tcPr>
          <w:p w:rsidR="00702C48" w:rsidRPr="00702C48" w:rsidRDefault="00702C48" w:rsidP="004935A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Ставропольский край,</w:t>
            </w:r>
          </w:p>
          <w:p w:rsidR="00702C48" w:rsidRPr="00702C48" w:rsidRDefault="00702C48" w:rsidP="00702C48">
            <w:pPr>
              <w:tabs>
                <w:tab w:val="left" w:pos="847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Пятигорск, 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Аллея Строителей, д. 3</w:t>
            </w:r>
          </w:p>
        </w:tc>
        <w:tc>
          <w:tcPr>
            <w:tcW w:w="2602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26:33:100201:122</w:t>
            </w:r>
          </w:p>
        </w:tc>
        <w:tc>
          <w:tcPr>
            <w:tcW w:w="3261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Нежилые помещения,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полуподвал</w:t>
            </w:r>
          </w:p>
        </w:tc>
        <w:tc>
          <w:tcPr>
            <w:tcW w:w="1417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238,3</w:t>
            </w:r>
          </w:p>
        </w:tc>
        <w:tc>
          <w:tcPr>
            <w:tcW w:w="3686" w:type="dxa"/>
          </w:tcPr>
          <w:p w:rsidR="00702C48" w:rsidRPr="000322FE" w:rsidRDefault="000322FE" w:rsidP="00C85A9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2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Безвозмездное пользование; с 21.07.2025 по 31.12.2028; Ставропольская Ассоциация ветеранов Специальной Военной операции, Ставропольский край, </w:t>
            </w:r>
            <w:proofErr w:type="gramStart"/>
            <w:r w:rsidRPr="00032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gramEnd"/>
            <w:r w:rsidRPr="00032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.о. Александровский,                           с. Александровское,                     ул. Красноармейская, 903; 1242600014030/2601006498</w:t>
            </w:r>
          </w:p>
        </w:tc>
      </w:tr>
      <w:tr w:rsidR="00702C48" w:rsidRPr="00702C48" w:rsidTr="004935A3">
        <w:trPr>
          <w:trHeight w:val="416"/>
        </w:trPr>
        <w:tc>
          <w:tcPr>
            <w:tcW w:w="658" w:type="dxa"/>
          </w:tcPr>
          <w:p w:rsidR="00702C48" w:rsidRPr="00702C48" w:rsidRDefault="00C85A9D" w:rsidP="004935A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Ставропольский край,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Пятигорск, 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Московская, д. 94, </w:t>
            </w: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корп. 2</w:t>
            </w:r>
          </w:p>
        </w:tc>
        <w:tc>
          <w:tcPr>
            <w:tcW w:w="2602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26:33:130201:2418</w:t>
            </w:r>
          </w:p>
        </w:tc>
        <w:tc>
          <w:tcPr>
            <w:tcW w:w="3261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Нежилые помещения</w:t>
            </w:r>
            <w:r w:rsidRPr="00702C48">
              <w:rPr>
                <w:rFonts w:ascii="Times New Roman" w:hAnsi="Times New Roman" w:cs="Times New Roman"/>
                <w:sz w:val="28"/>
                <w:szCs w:val="28"/>
              </w:rPr>
              <w:t>, подвал</w:t>
            </w:r>
          </w:p>
        </w:tc>
        <w:tc>
          <w:tcPr>
            <w:tcW w:w="1417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73,4</w:t>
            </w:r>
          </w:p>
        </w:tc>
        <w:tc>
          <w:tcPr>
            <w:tcW w:w="3686" w:type="dxa"/>
          </w:tcPr>
          <w:p w:rsidR="00702C48" w:rsidRPr="00702C48" w:rsidRDefault="00702C48" w:rsidP="000322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Безвозмездное пользование; с 01.01.2025 по 31.12.2026; Пятигорска городская </w:t>
            </w: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общественная организация родителей детей-инвалидов и инвалидов с детства «Тепло сердец», Ставропольский край, </w:t>
            </w:r>
            <w:proofErr w:type="gramStart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Пятигорск, ул. Октябрьская, д. 22, кв. 3; 1162651058679/2632104551</w:t>
            </w:r>
          </w:p>
        </w:tc>
      </w:tr>
      <w:tr w:rsidR="00702C48" w:rsidRPr="00702C48" w:rsidTr="004935A3">
        <w:tc>
          <w:tcPr>
            <w:tcW w:w="658" w:type="dxa"/>
          </w:tcPr>
          <w:p w:rsidR="00702C48" w:rsidRPr="00702C48" w:rsidRDefault="00C85A9D" w:rsidP="004935A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3544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Ставропольский край,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Пятигорск, 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Пастухова, д. 26</w:t>
            </w:r>
          </w:p>
        </w:tc>
        <w:tc>
          <w:tcPr>
            <w:tcW w:w="2602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26:33:130509:339</w:t>
            </w:r>
          </w:p>
        </w:tc>
        <w:tc>
          <w:tcPr>
            <w:tcW w:w="3261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Нежилые помещения, 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этаж</w:t>
            </w:r>
          </w:p>
        </w:tc>
        <w:tc>
          <w:tcPr>
            <w:tcW w:w="1417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64,7</w:t>
            </w:r>
          </w:p>
        </w:tc>
        <w:tc>
          <w:tcPr>
            <w:tcW w:w="3686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Безвозмездное пользование;  с 01.01.2025 по 31.12.2026; Пятигорска  городская общественная организация родителей детей-инвалидов и инвалидов с детства «Тепло сердец», Ставропольский край, </w:t>
            </w:r>
            <w:proofErr w:type="gramStart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Пятигорск, ул. Октябрьская, д. 22, кв. 3; 1162651058679/2632104551</w:t>
            </w:r>
          </w:p>
        </w:tc>
      </w:tr>
      <w:tr w:rsidR="00702C48" w:rsidRPr="00702C48" w:rsidTr="004935A3">
        <w:tc>
          <w:tcPr>
            <w:tcW w:w="658" w:type="dxa"/>
          </w:tcPr>
          <w:p w:rsidR="00702C48" w:rsidRPr="00702C48" w:rsidRDefault="009E6DC2" w:rsidP="004935A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Ставропольский край,</w:t>
            </w:r>
          </w:p>
          <w:p w:rsidR="00702C48" w:rsidRPr="00702C48" w:rsidRDefault="00702C48" w:rsidP="00C85A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Пятигорск, ул. </w:t>
            </w:r>
            <w:proofErr w:type="spellStart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Юлиуса</w:t>
            </w:r>
            <w:proofErr w:type="spellEnd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Фучика, дом 4, корп. 2</w:t>
            </w:r>
          </w:p>
        </w:tc>
        <w:tc>
          <w:tcPr>
            <w:tcW w:w="2602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26:33:130202:2575</w:t>
            </w:r>
          </w:p>
        </w:tc>
        <w:tc>
          <w:tcPr>
            <w:tcW w:w="3261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Нежилые помещения, подвал</w:t>
            </w:r>
          </w:p>
        </w:tc>
        <w:tc>
          <w:tcPr>
            <w:tcW w:w="1417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118,2</w:t>
            </w:r>
          </w:p>
        </w:tc>
        <w:tc>
          <w:tcPr>
            <w:tcW w:w="3686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Безвозмездное пользование; с 01.01.2025 по 31.12.2026;   Национальная культурная общественная организация Ставропольского края «Союз поляков на Кавказских Минеральных Водах»; Ставропольский край, г. Пятигорск, переулок </w:t>
            </w: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Проходной, д. 4; 1032602099672/2632035481</w:t>
            </w:r>
          </w:p>
        </w:tc>
      </w:tr>
      <w:tr w:rsidR="00702C48" w:rsidRPr="00702C48" w:rsidTr="004935A3">
        <w:tc>
          <w:tcPr>
            <w:tcW w:w="658" w:type="dxa"/>
          </w:tcPr>
          <w:p w:rsidR="00702C48" w:rsidRPr="00702C48" w:rsidRDefault="009E6DC2" w:rsidP="004935A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3544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Ставропольский край,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Пятигорск, 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 Орджоникидзе, 5</w:t>
            </w:r>
          </w:p>
        </w:tc>
        <w:tc>
          <w:tcPr>
            <w:tcW w:w="2602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26:33:130203:2046</w:t>
            </w:r>
          </w:p>
        </w:tc>
        <w:tc>
          <w:tcPr>
            <w:tcW w:w="3261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Нежилые помещения, 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этаж</w:t>
            </w:r>
          </w:p>
        </w:tc>
        <w:tc>
          <w:tcPr>
            <w:tcW w:w="1417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88,3</w:t>
            </w:r>
          </w:p>
        </w:tc>
        <w:tc>
          <w:tcPr>
            <w:tcW w:w="3686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Безвозмездное пользование; с 01.01.2025 по 31.12.2026;  С</w:t>
            </w:r>
            <w:r w:rsidRPr="00702C48">
              <w:rPr>
                <w:rFonts w:ascii="Times New Roman" w:hAnsi="Times New Roman" w:cs="Times New Roman"/>
                <w:sz w:val="28"/>
                <w:szCs w:val="28"/>
              </w:rPr>
              <w:t>тавропольская краевая организация общероссийской общественной организации инвалидов</w:t>
            </w: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«Всероссийское Ордена Трудового Красного Знамени общество слепых»; Ставропольский край, 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Ставрополь, ул. </w:t>
            </w:r>
            <w:proofErr w:type="gramStart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Краснофлотская</w:t>
            </w:r>
            <w:proofErr w:type="gramEnd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92/315; 1022600006065/2635032190</w:t>
            </w:r>
          </w:p>
        </w:tc>
      </w:tr>
      <w:tr w:rsidR="00702C48" w:rsidRPr="00702C48" w:rsidTr="004935A3">
        <w:tc>
          <w:tcPr>
            <w:tcW w:w="658" w:type="dxa"/>
          </w:tcPr>
          <w:p w:rsidR="00702C48" w:rsidRPr="00702C48" w:rsidRDefault="009E6DC2" w:rsidP="004935A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Ставропольский край,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Пятигорск, просп. Калинина, д. 2, корп. 3</w:t>
            </w:r>
          </w:p>
        </w:tc>
        <w:tc>
          <w:tcPr>
            <w:tcW w:w="2602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26:33:150308:2568</w:t>
            </w:r>
          </w:p>
        </w:tc>
        <w:tc>
          <w:tcPr>
            <w:tcW w:w="3261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Нежилые помещения,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цокольный этаж</w:t>
            </w:r>
          </w:p>
        </w:tc>
        <w:tc>
          <w:tcPr>
            <w:tcW w:w="1417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257,7</w:t>
            </w:r>
          </w:p>
        </w:tc>
        <w:tc>
          <w:tcPr>
            <w:tcW w:w="3686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Безвозмездное пользование; с 01.01.2025 по 31.12.2026; Негосударственное частное образовательное учреждение дополнительного образования «Детско-юношеский спортивный клуб «БОЕЦ»; Ставропольский край, г. Пятигорск</w:t>
            </w:r>
            <w:proofErr w:type="gramStart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,п</w:t>
            </w:r>
            <w:proofErr w:type="gramEnd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 Калинина, 2, корп. 3; 1022601633064/2632052769</w:t>
            </w:r>
          </w:p>
        </w:tc>
      </w:tr>
      <w:tr w:rsidR="00702C48" w:rsidRPr="00702C48" w:rsidTr="004935A3">
        <w:trPr>
          <w:trHeight w:val="1125"/>
        </w:trPr>
        <w:tc>
          <w:tcPr>
            <w:tcW w:w="658" w:type="dxa"/>
          </w:tcPr>
          <w:p w:rsidR="00702C48" w:rsidRPr="00702C48" w:rsidRDefault="009E6DC2" w:rsidP="004935A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3544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Ставропольский край,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Пятигорск,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ул. Октябрьская, д. 35а</w:t>
            </w:r>
          </w:p>
        </w:tc>
        <w:tc>
          <w:tcPr>
            <w:tcW w:w="2602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26:33:150118:523</w:t>
            </w:r>
          </w:p>
        </w:tc>
        <w:tc>
          <w:tcPr>
            <w:tcW w:w="3261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Нежилые помещения, подвал</w:t>
            </w:r>
          </w:p>
        </w:tc>
        <w:tc>
          <w:tcPr>
            <w:tcW w:w="1417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106,2</w:t>
            </w:r>
          </w:p>
        </w:tc>
        <w:tc>
          <w:tcPr>
            <w:tcW w:w="3686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Безвозмездное пользование</w:t>
            </w:r>
            <w:proofErr w:type="gramStart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;с</w:t>
            </w:r>
            <w:proofErr w:type="gramEnd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01.01.2025 по 31.12.2026; Пятигорский Фонд реабилитации ветеранов локальных войн и вооруженных конфликтов; Ставропольский край, г. Пятигорск, 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Октябрьская, 35а; 1042600201104/2632072660</w:t>
            </w:r>
          </w:p>
        </w:tc>
      </w:tr>
      <w:tr w:rsidR="00702C48" w:rsidRPr="00702C48" w:rsidTr="004935A3">
        <w:trPr>
          <w:trHeight w:val="1127"/>
        </w:trPr>
        <w:tc>
          <w:tcPr>
            <w:tcW w:w="658" w:type="dxa"/>
          </w:tcPr>
          <w:p w:rsidR="00702C48" w:rsidRPr="00702C48" w:rsidRDefault="009E6DC2" w:rsidP="000322F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Ставропольский край,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Пятигорск, 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Мира, д. 58</w:t>
            </w:r>
          </w:p>
        </w:tc>
        <w:tc>
          <w:tcPr>
            <w:tcW w:w="2602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26:33:100344:54; 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26:33:100344:68; 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26:33:100344:61;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26:33:100344:65</w:t>
            </w:r>
          </w:p>
        </w:tc>
        <w:tc>
          <w:tcPr>
            <w:tcW w:w="3261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Нежилые здания</w:t>
            </w:r>
          </w:p>
        </w:tc>
        <w:tc>
          <w:tcPr>
            <w:tcW w:w="1417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209,1;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37,5;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35,6;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14,4</w:t>
            </w:r>
          </w:p>
        </w:tc>
        <w:tc>
          <w:tcPr>
            <w:tcW w:w="3686" w:type="dxa"/>
          </w:tcPr>
          <w:p w:rsidR="00702C48" w:rsidRPr="00702C48" w:rsidRDefault="00702C48" w:rsidP="009E6D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Безвозмездное пользование; с 01.01.202</w:t>
            </w:r>
            <w:r w:rsidR="00C85A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31.12.202</w:t>
            </w:r>
            <w:r w:rsidR="00C85A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 </w:t>
            </w:r>
            <w:r w:rsidR="00C85A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Пятигорское районно</w:t>
            </w:r>
            <w:r w:rsidR="009E6D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="00C85A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казачье общество Ставропольского окружного казачьего общества Терского войскового казачьего общества, </w:t>
            </w:r>
            <w:proofErr w:type="gramStart"/>
            <w:r w:rsidR="00C85A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="00C85A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Пятигорск, ул. Мира, д. 58; 1022601615838/2632056322</w:t>
            </w:r>
          </w:p>
        </w:tc>
      </w:tr>
      <w:tr w:rsidR="00702C48" w:rsidRPr="00702C48" w:rsidTr="004935A3">
        <w:trPr>
          <w:trHeight w:val="1113"/>
        </w:trPr>
        <w:tc>
          <w:tcPr>
            <w:tcW w:w="658" w:type="dxa"/>
          </w:tcPr>
          <w:p w:rsidR="00702C48" w:rsidRPr="00702C48" w:rsidRDefault="00702C48" w:rsidP="009E6DC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E6D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544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Ставропольский край,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Пятигорск, 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Октябрьская, д. 58 А, помещение 1</w:t>
            </w:r>
          </w:p>
        </w:tc>
        <w:tc>
          <w:tcPr>
            <w:tcW w:w="2602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26:33:150111:1041</w:t>
            </w:r>
          </w:p>
        </w:tc>
        <w:tc>
          <w:tcPr>
            <w:tcW w:w="3261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Нежилые помещения,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этаж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168,0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702C48" w:rsidRPr="00702C48" w:rsidRDefault="00702C48" w:rsidP="00702C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Безвозмездное пользование;</w:t>
            </w:r>
          </w:p>
          <w:p w:rsidR="00702C48" w:rsidRPr="00702C48" w:rsidRDefault="00702C48" w:rsidP="00702C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01.01.2025 по 31.12.2026; 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Пятигорская городская организация общероссийского профессионального союза работников государственных </w:t>
            </w: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учреждений и общественного обслуживания Российская Федерация; Ставропольский край, </w:t>
            </w:r>
            <w:proofErr w:type="gramStart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Пятигорск, ул. Октябрьская, 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58а; 1102600000612/ 2632098379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Пятигорская городская организация профессионального союза работников народного образования и науки Российской Федерации; Ставропольский край, </w:t>
            </w:r>
            <w:proofErr w:type="gramStart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Пятигорск, ул. Октябрьская, д. 58а; 1032602093468/ 2632018454;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Территориальное объединение Пятигорская городская ассоциация профсоюзов; Ставропольский край, </w:t>
            </w:r>
            <w:proofErr w:type="gramStart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Пятигорск, ул. Октябрьская, д. 58а; 1122600000181/ 2632750330</w:t>
            </w:r>
          </w:p>
        </w:tc>
      </w:tr>
      <w:tr w:rsidR="00702C48" w:rsidRPr="00702C48" w:rsidTr="004935A3">
        <w:trPr>
          <w:trHeight w:val="1199"/>
        </w:trPr>
        <w:tc>
          <w:tcPr>
            <w:tcW w:w="658" w:type="dxa"/>
          </w:tcPr>
          <w:p w:rsidR="00702C48" w:rsidRPr="00702C48" w:rsidRDefault="00702C48" w:rsidP="009E6DC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  <w:r w:rsidR="009E6D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Ставропольский край,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Пятигорск, 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Украинская, д. 60</w:t>
            </w:r>
          </w:p>
        </w:tc>
        <w:tc>
          <w:tcPr>
            <w:tcW w:w="2602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26:33:100105:1141</w:t>
            </w:r>
          </w:p>
        </w:tc>
        <w:tc>
          <w:tcPr>
            <w:tcW w:w="3261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Нежилые помещения,подвал</w:t>
            </w:r>
          </w:p>
        </w:tc>
        <w:tc>
          <w:tcPr>
            <w:tcW w:w="1417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94,7</w:t>
            </w:r>
          </w:p>
        </w:tc>
        <w:tc>
          <w:tcPr>
            <w:tcW w:w="3686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Безвозмездное пользование</w:t>
            </w:r>
            <w:proofErr w:type="gramStart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;с</w:t>
            </w:r>
            <w:proofErr w:type="gramEnd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01.01.2025 по 31.12.2026; </w:t>
            </w:r>
            <w:proofErr w:type="spellStart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Горячеводское</w:t>
            </w:r>
            <w:proofErr w:type="spellEnd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Станичное казачье общество Ставропольского окружного казачьего общества Терского войскового казачьего общества; Ставропольский край, г. Пятигорск, поселок Горячеводский, проспект Советской Армии, 32; 1112600001172/2632750153 </w:t>
            </w:r>
          </w:p>
        </w:tc>
      </w:tr>
      <w:tr w:rsidR="00702C48" w:rsidRPr="00702C48" w:rsidTr="004935A3">
        <w:trPr>
          <w:trHeight w:val="1008"/>
        </w:trPr>
        <w:tc>
          <w:tcPr>
            <w:tcW w:w="658" w:type="dxa"/>
          </w:tcPr>
          <w:p w:rsidR="00702C48" w:rsidRPr="00702C48" w:rsidRDefault="00702C48" w:rsidP="009E6DC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E6D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Ставропольский край,</w:t>
            </w:r>
          </w:p>
          <w:p w:rsidR="00702C48" w:rsidRPr="00702C48" w:rsidRDefault="00702C48" w:rsidP="00702C48">
            <w:pPr>
              <w:tabs>
                <w:tab w:val="left" w:pos="15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Пятигорск, </w:t>
            </w:r>
          </w:p>
          <w:p w:rsidR="00702C48" w:rsidRPr="00702C48" w:rsidRDefault="00702C48" w:rsidP="00702C48">
            <w:pPr>
              <w:tabs>
                <w:tab w:val="left" w:pos="15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Украинская, д. 60</w:t>
            </w:r>
          </w:p>
        </w:tc>
        <w:tc>
          <w:tcPr>
            <w:tcW w:w="2602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26:33:330208:2000</w:t>
            </w:r>
          </w:p>
        </w:tc>
        <w:tc>
          <w:tcPr>
            <w:tcW w:w="3261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Нежилые помещения, подвал</w:t>
            </w:r>
          </w:p>
        </w:tc>
        <w:tc>
          <w:tcPr>
            <w:tcW w:w="1417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55,5</w:t>
            </w:r>
          </w:p>
        </w:tc>
        <w:tc>
          <w:tcPr>
            <w:tcW w:w="3686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Безвозмездное пользование; с 01.01.2025 по 31.12.2026;Горячеводское Станичное казачье общество Ставропольского окружного казачьего общества Терского войскового казачьего общества; Ставропольский край, </w:t>
            </w:r>
            <w:proofErr w:type="gramStart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Пятигорск, поселок Горячеводский, проспект Советской Армии, 32; 1112600001172/2632750153</w:t>
            </w:r>
          </w:p>
        </w:tc>
      </w:tr>
      <w:tr w:rsidR="00702C48" w:rsidRPr="00702C48" w:rsidTr="004935A3">
        <w:tc>
          <w:tcPr>
            <w:tcW w:w="658" w:type="dxa"/>
          </w:tcPr>
          <w:p w:rsidR="00702C48" w:rsidRPr="00702C48" w:rsidRDefault="00702C48" w:rsidP="009E6DC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E6D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Ставропольский край,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Пятигорск, 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ул. </w:t>
            </w:r>
            <w:proofErr w:type="spellStart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Панагюриште</w:t>
            </w:r>
            <w:proofErr w:type="spellEnd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 14, корп. 2</w:t>
            </w:r>
          </w:p>
        </w:tc>
        <w:tc>
          <w:tcPr>
            <w:tcW w:w="2602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26:33:330209:955</w:t>
            </w:r>
          </w:p>
        </w:tc>
        <w:tc>
          <w:tcPr>
            <w:tcW w:w="3261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Нежилые помещения, подвал</w:t>
            </w:r>
          </w:p>
        </w:tc>
        <w:tc>
          <w:tcPr>
            <w:tcW w:w="1417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163,9</w:t>
            </w:r>
          </w:p>
        </w:tc>
        <w:tc>
          <w:tcPr>
            <w:tcW w:w="3686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Безвозмездное пользование</w:t>
            </w:r>
            <w:proofErr w:type="gramStart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;с</w:t>
            </w:r>
            <w:proofErr w:type="gramEnd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01.01.2025 по </w:t>
            </w: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31.12.2026; </w:t>
            </w:r>
            <w:proofErr w:type="spellStart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Горячеводское</w:t>
            </w:r>
            <w:proofErr w:type="spellEnd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Станичное казачье общество Ставропольского окружного казачьего общества Терского войскового казачьего общества; Ставропольский край, г. Пятигорск, поселок Горячеводский, проспект Советской Армии, 32; 1112600001172/2632750153</w:t>
            </w:r>
          </w:p>
        </w:tc>
      </w:tr>
      <w:tr w:rsidR="00702C48" w:rsidRPr="00702C48" w:rsidTr="004935A3">
        <w:tc>
          <w:tcPr>
            <w:tcW w:w="658" w:type="dxa"/>
          </w:tcPr>
          <w:p w:rsidR="00702C48" w:rsidRPr="00702C48" w:rsidRDefault="00702C48" w:rsidP="009E6DC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  <w:r w:rsidR="009E6D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Ставропольский край,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Пятигорск, 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Панагюриште</w:t>
            </w:r>
            <w:proofErr w:type="spellEnd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 14, корп. 2</w:t>
            </w:r>
          </w:p>
        </w:tc>
        <w:tc>
          <w:tcPr>
            <w:tcW w:w="2602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26:33:330209:914</w:t>
            </w:r>
          </w:p>
        </w:tc>
        <w:tc>
          <w:tcPr>
            <w:tcW w:w="3261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Нежилые помещения, подвал</w:t>
            </w:r>
          </w:p>
        </w:tc>
        <w:tc>
          <w:tcPr>
            <w:tcW w:w="1417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61,0</w:t>
            </w:r>
          </w:p>
        </w:tc>
        <w:tc>
          <w:tcPr>
            <w:tcW w:w="3686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Безвозмездное пользование</w:t>
            </w:r>
            <w:proofErr w:type="gramStart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;с</w:t>
            </w:r>
            <w:proofErr w:type="gramEnd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01.01.2025 по 31.12.2026; </w:t>
            </w:r>
            <w:proofErr w:type="spellStart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Горячеводское</w:t>
            </w:r>
            <w:proofErr w:type="spellEnd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Станичное казачье общество Ставропольского окружного казачьего общества Терского войскового казачьего общества; Ставропольский край, г. Пятигорск, поселок Горячеводский, проспект Советской Армии, 32; 1112600001172/2632750153</w:t>
            </w:r>
          </w:p>
        </w:tc>
      </w:tr>
      <w:tr w:rsidR="00702C48" w:rsidRPr="00702C48" w:rsidTr="004935A3">
        <w:tc>
          <w:tcPr>
            <w:tcW w:w="658" w:type="dxa"/>
          </w:tcPr>
          <w:p w:rsidR="00702C48" w:rsidRPr="00702C48" w:rsidRDefault="00702C48" w:rsidP="009E6DC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E6D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Ставропольский край,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Пятигорск, 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Панагюриште</w:t>
            </w:r>
            <w:proofErr w:type="spellEnd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 14, корп. 2</w:t>
            </w:r>
          </w:p>
        </w:tc>
        <w:tc>
          <w:tcPr>
            <w:tcW w:w="2602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26:33:130303:1973</w:t>
            </w:r>
          </w:p>
        </w:tc>
        <w:tc>
          <w:tcPr>
            <w:tcW w:w="3261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Нежилые помещения, подвал</w:t>
            </w:r>
          </w:p>
        </w:tc>
        <w:tc>
          <w:tcPr>
            <w:tcW w:w="1417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12,1</w:t>
            </w:r>
          </w:p>
        </w:tc>
        <w:tc>
          <w:tcPr>
            <w:tcW w:w="3686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Безвозмездное пользование</w:t>
            </w:r>
            <w:proofErr w:type="gramStart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;с</w:t>
            </w:r>
            <w:proofErr w:type="gramEnd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01.01.2025 по 31.12.2026; </w:t>
            </w:r>
            <w:proofErr w:type="spellStart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Горячеводское</w:t>
            </w:r>
            <w:proofErr w:type="spellEnd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Станичное казачье общество </w:t>
            </w: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Ставропольского окружного казачьего общества Терского войскового казачьего общества; Ставропольский край, г. Пятигорск, поселок Горячеводский, проспект Советской Армии, 32; 1112600001172/2632750153</w:t>
            </w:r>
          </w:p>
        </w:tc>
      </w:tr>
      <w:tr w:rsidR="00702C48" w:rsidRPr="00702C48" w:rsidTr="004935A3">
        <w:trPr>
          <w:trHeight w:val="824"/>
        </w:trPr>
        <w:tc>
          <w:tcPr>
            <w:tcW w:w="658" w:type="dxa"/>
          </w:tcPr>
          <w:p w:rsidR="00702C48" w:rsidRPr="00702C48" w:rsidRDefault="00702C48" w:rsidP="009E6DC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  <w:r w:rsidR="009E6D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Ставропольский край,</w:t>
            </w:r>
          </w:p>
          <w:p w:rsidR="00702C48" w:rsidRPr="00702C48" w:rsidRDefault="00702C48" w:rsidP="00702C48">
            <w:pPr>
              <w:tabs>
                <w:tab w:val="left" w:pos="847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Пятигорск, </w:t>
            </w:r>
          </w:p>
          <w:p w:rsidR="00702C48" w:rsidRPr="00702C48" w:rsidRDefault="00702C48" w:rsidP="00702C48">
            <w:pPr>
              <w:tabs>
                <w:tab w:val="left" w:pos="847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пос. Горячеводский,</w:t>
            </w:r>
          </w:p>
          <w:p w:rsidR="00702C48" w:rsidRPr="00702C48" w:rsidRDefault="00702C48" w:rsidP="00702C48">
            <w:pPr>
              <w:tabs>
                <w:tab w:val="left" w:pos="847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просп. Советской Армии, д. 114</w:t>
            </w:r>
          </w:p>
        </w:tc>
        <w:tc>
          <w:tcPr>
            <w:tcW w:w="2602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26:33:250405:46</w:t>
            </w:r>
          </w:p>
        </w:tc>
        <w:tc>
          <w:tcPr>
            <w:tcW w:w="3261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Нежилые помещения, 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этаж</w:t>
            </w:r>
          </w:p>
        </w:tc>
        <w:tc>
          <w:tcPr>
            <w:tcW w:w="1417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24,7</w:t>
            </w:r>
          </w:p>
        </w:tc>
        <w:tc>
          <w:tcPr>
            <w:tcW w:w="3686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Безвозмездное пользование; с 01.01.2025 по 31.12.2026;Горячеводское Станичное казачье общество Ставропольского окружного казачьего общества Терского войскового казачьего общества; Ставропольский край, </w:t>
            </w:r>
            <w:proofErr w:type="gramStart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Пятигорск, поселок Горячеводский, проспект Советской Армии, 32; 1112600001172/2632750153</w:t>
            </w:r>
          </w:p>
        </w:tc>
      </w:tr>
      <w:tr w:rsidR="00702C48" w:rsidRPr="00702C48" w:rsidTr="004935A3">
        <w:trPr>
          <w:trHeight w:val="983"/>
        </w:trPr>
        <w:tc>
          <w:tcPr>
            <w:tcW w:w="658" w:type="dxa"/>
          </w:tcPr>
          <w:p w:rsidR="00702C48" w:rsidRPr="00702C48" w:rsidRDefault="00702C48" w:rsidP="009E6DC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E6D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Ставропольский край,</w:t>
            </w:r>
          </w:p>
          <w:p w:rsidR="00702C48" w:rsidRPr="00702C48" w:rsidRDefault="00702C48" w:rsidP="00702C48">
            <w:pPr>
              <w:tabs>
                <w:tab w:val="left" w:pos="847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Пятигорск, </w:t>
            </w:r>
          </w:p>
          <w:p w:rsidR="00702C48" w:rsidRPr="00702C48" w:rsidRDefault="00702C48" w:rsidP="00702C48">
            <w:pPr>
              <w:tabs>
                <w:tab w:val="left" w:pos="847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пос. Горячеводский,</w:t>
            </w:r>
          </w:p>
          <w:p w:rsidR="00702C48" w:rsidRPr="00702C48" w:rsidRDefault="00702C48" w:rsidP="00702C48">
            <w:pPr>
              <w:tabs>
                <w:tab w:val="left" w:pos="847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просп. Советской Армии, д. 32</w:t>
            </w:r>
          </w:p>
        </w:tc>
        <w:tc>
          <w:tcPr>
            <w:tcW w:w="2602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26:33:280315:146</w:t>
            </w:r>
          </w:p>
        </w:tc>
        <w:tc>
          <w:tcPr>
            <w:tcW w:w="3261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Нежилое здание</w:t>
            </w:r>
          </w:p>
        </w:tc>
        <w:tc>
          <w:tcPr>
            <w:tcW w:w="1417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3686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Безвозмездное пользование; с 01.01.2025 по 31.12.2026; </w:t>
            </w:r>
            <w:proofErr w:type="spellStart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Горячеводское</w:t>
            </w:r>
            <w:proofErr w:type="spellEnd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Станичное казачье общество Ставропольского окружного казачьего общества </w:t>
            </w: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Терского войскового казачьего общества; Ставропольский край, </w:t>
            </w:r>
            <w:proofErr w:type="gramStart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Пятигорск, поселок Горячеводский, проспект Советской Армии, 32; 1112600001172/2632750153</w:t>
            </w:r>
          </w:p>
        </w:tc>
      </w:tr>
      <w:tr w:rsidR="00702C48" w:rsidRPr="00702C48" w:rsidTr="009E6DC2">
        <w:trPr>
          <w:trHeight w:val="4388"/>
        </w:trPr>
        <w:tc>
          <w:tcPr>
            <w:tcW w:w="658" w:type="dxa"/>
          </w:tcPr>
          <w:p w:rsidR="00702C48" w:rsidRPr="00702C48" w:rsidRDefault="000322FE" w:rsidP="009E6DC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  <w:r w:rsidR="009E6D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Ставропольский край,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Пятигорск, 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пос. Горячеводский, 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Юбилейная, д. 21</w:t>
            </w:r>
          </w:p>
        </w:tc>
        <w:tc>
          <w:tcPr>
            <w:tcW w:w="2602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26:33:340401:548</w:t>
            </w:r>
          </w:p>
        </w:tc>
        <w:tc>
          <w:tcPr>
            <w:tcW w:w="3261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Нежилые помещения, подвал</w:t>
            </w:r>
          </w:p>
        </w:tc>
        <w:tc>
          <w:tcPr>
            <w:tcW w:w="1417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125,8</w:t>
            </w:r>
          </w:p>
        </w:tc>
        <w:tc>
          <w:tcPr>
            <w:tcW w:w="3686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Безвозмездное пользование; с 01.01.2025 по 31.12.2026; </w:t>
            </w:r>
            <w:proofErr w:type="spellStart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Горячеводское</w:t>
            </w:r>
            <w:proofErr w:type="spellEnd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Станичное казачье общество Ставропольского окружного казачьего общества Терского войскового казачьего общества; Ставропольский край, </w:t>
            </w:r>
            <w:proofErr w:type="gramStart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Пятигорск, поселок Горячеводский, проспект Советской Армии, 32; 1112600001172/2632750153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02C48" w:rsidRPr="00702C48" w:rsidTr="004935A3">
        <w:tc>
          <w:tcPr>
            <w:tcW w:w="658" w:type="dxa"/>
          </w:tcPr>
          <w:p w:rsidR="00702C48" w:rsidRPr="00702C48" w:rsidRDefault="009E6DC2" w:rsidP="000322F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544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Ставропольский край,</w:t>
            </w:r>
          </w:p>
          <w:p w:rsidR="00702C48" w:rsidRPr="00702C48" w:rsidRDefault="00702C48" w:rsidP="00702C48">
            <w:pPr>
              <w:tabs>
                <w:tab w:val="left" w:pos="847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Пятигорск, </w:t>
            </w:r>
          </w:p>
          <w:p w:rsidR="00702C48" w:rsidRPr="00702C48" w:rsidRDefault="00702C48" w:rsidP="00702C48">
            <w:pPr>
              <w:tabs>
                <w:tab w:val="left" w:pos="847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просп. Калинина, д. 160</w:t>
            </w:r>
          </w:p>
        </w:tc>
        <w:tc>
          <w:tcPr>
            <w:tcW w:w="2602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26:33:130304:826</w:t>
            </w:r>
          </w:p>
        </w:tc>
        <w:tc>
          <w:tcPr>
            <w:tcW w:w="3261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Нежилые помещения, подвал</w:t>
            </w:r>
          </w:p>
        </w:tc>
        <w:tc>
          <w:tcPr>
            <w:tcW w:w="1417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70,2</w:t>
            </w:r>
          </w:p>
        </w:tc>
        <w:tc>
          <w:tcPr>
            <w:tcW w:w="3686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Безвозмездное пользование; с 01.01.2025 по 31.12.2026; </w:t>
            </w:r>
            <w:proofErr w:type="spellStart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Горячеводское</w:t>
            </w:r>
            <w:proofErr w:type="spellEnd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Станичное казачье общество Ставропольского окружного казачьего общества Терского войскового </w:t>
            </w: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казачьего общества; Ставропольский край,               </w:t>
            </w:r>
            <w:proofErr w:type="gramStart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Пятигорск, поселок Горячеводский, проспект Советской Армии, 32; 1112600001172/2632750153</w:t>
            </w:r>
          </w:p>
        </w:tc>
      </w:tr>
      <w:tr w:rsidR="00702C48" w:rsidRPr="00702C48" w:rsidTr="004935A3">
        <w:trPr>
          <w:trHeight w:val="3676"/>
        </w:trPr>
        <w:tc>
          <w:tcPr>
            <w:tcW w:w="658" w:type="dxa"/>
          </w:tcPr>
          <w:p w:rsidR="00702C48" w:rsidRPr="00702C48" w:rsidRDefault="00702C48" w:rsidP="009E6DC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  <w:r w:rsidR="009E6D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544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Ставропольский край,</w:t>
            </w:r>
          </w:p>
          <w:p w:rsidR="00702C48" w:rsidRPr="00702C48" w:rsidRDefault="00702C48" w:rsidP="00702C48">
            <w:pPr>
              <w:tabs>
                <w:tab w:val="left" w:pos="847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Пятигорск, </w:t>
            </w:r>
          </w:p>
          <w:p w:rsidR="00702C48" w:rsidRPr="00702C48" w:rsidRDefault="00702C48" w:rsidP="00702C48">
            <w:pPr>
              <w:tabs>
                <w:tab w:val="left" w:pos="847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пос. Свободы,</w:t>
            </w:r>
          </w:p>
          <w:p w:rsidR="00702C48" w:rsidRPr="00702C48" w:rsidRDefault="00702C48" w:rsidP="00702C48">
            <w:pPr>
              <w:tabs>
                <w:tab w:val="left" w:pos="847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пер. Крутой, д. 5</w:t>
            </w:r>
          </w:p>
        </w:tc>
        <w:tc>
          <w:tcPr>
            <w:tcW w:w="2602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26:33:260207:63</w:t>
            </w:r>
          </w:p>
        </w:tc>
        <w:tc>
          <w:tcPr>
            <w:tcW w:w="3261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Нежилое здание</w:t>
            </w:r>
          </w:p>
        </w:tc>
        <w:tc>
          <w:tcPr>
            <w:tcW w:w="1417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236,2</w:t>
            </w:r>
          </w:p>
        </w:tc>
        <w:tc>
          <w:tcPr>
            <w:tcW w:w="3686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Безвозмездное пользование</w:t>
            </w:r>
            <w:proofErr w:type="gramStart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;с</w:t>
            </w:r>
            <w:proofErr w:type="gramEnd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01.01.2025 по 31.12.2026; Станичное казачье общество «Поселок Свобода» Ставропольского окружного казачьего общества Терского войскового казачьего общества; Ставропольский край, г. Пятигорск, пос. Свободы, пер. Крутой, 5; 1112600001073/2632750121</w:t>
            </w:r>
          </w:p>
        </w:tc>
      </w:tr>
      <w:tr w:rsidR="00702C48" w:rsidRPr="00702C48" w:rsidTr="004935A3">
        <w:tc>
          <w:tcPr>
            <w:tcW w:w="658" w:type="dxa"/>
          </w:tcPr>
          <w:p w:rsidR="00702C48" w:rsidRPr="00702C48" w:rsidRDefault="00702C48" w:rsidP="009E6DC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9E6D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Ставропольский край,</w:t>
            </w:r>
          </w:p>
          <w:p w:rsidR="00702C48" w:rsidRPr="00702C48" w:rsidRDefault="00702C48" w:rsidP="00702C48">
            <w:pPr>
              <w:tabs>
                <w:tab w:val="left" w:pos="847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Пятигорск, </w:t>
            </w:r>
          </w:p>
          <w:p w:rsidR="00702C48" w:rsidRPr="00702C48" w:rsidRDefault="00702C48" w:rsidP="00702C48">
            <w:pPr>
              <w:tabs>
                <w:tab w:val="left" w:pos="847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просп. Калинина, </w:t>
            </w:r>
          </w:p>
          <w:p w:rsidR="00702C48" w:rsidRPr="00702C48" w:rsidRDefault="00702C48" w:rsidP="00702C48">
            <w:pPr>
              <w:tabs>
                <w:tab w:val="left" w:pos="847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2, корп. 4</w:t>
            </w:r>
          </w:p>
        </w:tc>
        <w:tc>
          <w:tcPr>
            <w:tcW w:w="2602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26:33:150308:2570</w:t>
            </w:r>
          </w:p>
        </w:tc>
        <w:tc>
          <w:tcPr>
            <w:tcW w:w="3261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Нежилые помещения,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этаж</w:t>
            </w:r>
          </w:p>
        </w:tc>
        <w:tc>
          <w:tcPr>
            <w:tcW w:w="1417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349,7</w:t>
            </w:r>
          </w:p>
        </w:tc>
        <w:tc>
          <w:tcPr>
            <w:tcW w:w="3686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Безвозмездное пользование; с 06.08.2021 по 31.12.2026;Общественная организация «Федерация спортивной борьбы Ставропольского края»; Ставропольский край, </w:t>
            </w:r>
            <w:proofErr w:type="gramStart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Ставрополь, улица Вавилова, 40;  1082600000207/ 2634079910</w:t>
            </w:r>
          </w:p>
        </w:tc>
      </w:tr>
      <w:tr w:rsidR="00702C48" w:rsidRPr="00702C48" w:rsidTr="004935A3">
        <w:tc>
          <w:tcPr>
            <w:tcW w:w="658" w:type="dxa"/>
          </w:tcPr>
          <w:p w:rsidR="00702C48" w:rsidRPr="00702C48" w:rsidRDefault="00702C48" w:rsidP="009E6DC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  <w:r w:rsidR="009E6D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Ставропольский край,</w:t>
            </w:r>
          </w:p>
          <w:p w:rsidR="00702C48" w:rsidRPr="00702C48" w:rsidRDefault="00702C48" w:rsidP="00702C48">
            <w:pPr>
              <w:tabs>
                <w:tab w:val="left" w:pos="847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Пятигорск, </w:t>
            </w:r>
          </w:p>
          <w:p w:rsidR="00702C48" w:rsidRPr="00702C48" w:rsidRDefault="00702C48" w:rsidP="00702C48">
            <w:pPr>
              <w:tabs>
                <w:tab w:val="left" w:pos="847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станица Константиновская, ул. Ленина, д. 38</w:t>
            </w:r>
          </w:p>
        </w:tc>
        <w:tc>
          <w:tcPr>
            <w:tcW w:w="2602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26:29:090311:455</w:t>
            </w:r>
          </w:p>
        </w:tc>
        <w:tc>
          <w:tcPr>
            <w:tcW w:w="3261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Нежилые помещения,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подвал</w:t>
            </w:r>
          </w:p>
        </w:tc>
        <w:tc>
          <w:tcPr>
            <w:tcW w:w="1417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150,6</w:t>
            </w:r>
          </w:p>
        </w:tc>
        <w:tc>
          <w:tcPr>
            <w:tcW w:w="3686" w:type="dxa"/>
          </w:tcPr>
          <w:p w:rsidR="00702C48" w:rsidRPr="00570B44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B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Безвозмездное пользование; с 01.01.2023 по 31.12.2027;Местная религиозная организация православного Прихода храма Святителя Тихона Патриарха Московского  </w:t>
            </w:r>
          </w:p>
          <w:p w:rsidR="00702C48" w:rsidRPr="00570B44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B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Пятигорск Ставропольского края Пятигорской и Черкесской Епархии Русской Православной церкви (Московский патриархат); Ставропольский край, </w:t>
            </w:r>
          </w:p>
          <w:p w:rsidR="00702C48" w:rsidRPr="00570B44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B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Пятигорск, </w:t>
            </w:r>
          </w:p>
          <w:p w:rsidR="00702C48" w:rsidRPr="00570B44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B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станица Константиновская, </w:t>
            </w:r>
          </w:p>
          <w:p w:rsidR="00702C48" w:rsidRPr="00570B44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B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Октябрьская, 106; 1032602098682/2632061611</w:t>
            </w:r>
          </w:p>
        </w:tc>
      </w:tr>
      <w:tr w:rsidR="00702C48" w:rsidRPr="00702C48" w:rsidTr="004935A3">
        <w:tc>
          <w:tcPr>
            <w:tcW w:w="658" w:type="dxa"/>
          </w:tcPr>
          <w:p w:rsidR="00702C48" w:rsidRPr="00702C48" w:rsidRDefault="00702C48" w:rsidP="009E6DC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9E6D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Ставропольский край,</w:t>
            </w:r>
          </w:p>
          <w:p w:rsidR="00702C48" w:rsidRPr="00702C48" w:rsidRDefault="00702C48" w:rsidP="00702C48">
            <w:pPr>
              <w:tabs>
                <w:tab w:val="left" w:pos="847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Пятигорск, </w:t>
            </w:r>
          </w:p>
          <w:p w:rsidR="00702C48" w:rsidRPr="00702C48" w:rsidRDefault="00702C48" w:rsidP="00702C48">
            <w:pPr>
              <w:tabs>
                <w:tab w:val="left" w:pos="847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Аллея Строителей, </w:t>
            </w:r>
          </w:p>
          <w:p w:rsidR="00702C48" w:rsidRPr="00702C48" w:rsidRDefault="00702C48" w:rsidP="00702C48">
            <w:pPr>
              <w:tabs>
                <w:tab w:val="left" w:pos="847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6, корп. 3</w:t>
            </w:r>
          </w:p>
        </w:tc>
        <w:tc>
          <w:tcPr>
            <w:tcW w:w="2602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26:33:100201:102</w:t>
            </w:r>
          </w:p>
        </w:tc>
        <w:tc>
          <w:tcPr>
            <w:tcW w:w="3261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Нежилые помещения, цокольный этаж</w:t>
            </w:r>
          </w:p>
        </w:tc>
        <w:tc>
          <w:tcPr>
            <w:tcW w:w="1417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26,8</w:t>
            </w:r>
          </w:p>
        </w:tc>
        <w:tc>
          <w:tcPr>
            <w:tcW w:w="3686" w:type="dxa"/>
          </w:tcPr>
          <w:p w:rsidR="00702C48" w:rsidRPr="00702C48" w:rsidRDefault="00702C48" w:rsidP="00C85A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Безвозмездное пользование; с </w:t>
            </w:r>
            <w:r w:rsidR="00C85A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01.01</w:t>
            </w: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 w:rsidR="00C85A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31.12.202</w:t>
            </w:r>
            <w:r w:rsidR="00C85A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Ставропольское региональное отделение всероссийского общественного движения добровольцев в сфере здравоохранения «Волонтеры-медики»; Ставропольский край, </w:t>
            </w:r>
            <w:proofErr w:type="gramStart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Пятигорск, ул. Чкалова, 10, кв. 1; 1182651008792/2632111020</w:t>
            </w:r>
          </w:p>
        </w:tc>
      </w:tr>
      <w:tr w:rsidR="00702C48" w:rsidRPr="00702C48" w:rsidTr="004935A3">
        <w:tc>
          <w:tcPr>
            <w:tcW w:w="658" w:type="dxa"/>
          </w:tcPr>
          <w:p w:rsidR="00702C48" w:rsidRPr="00702C48" w:rsidRDefault="00702C48" w:rsidP="009E6DC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  <w:r w:rsidR="009E6D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Ставропольский край,</w:t>
            </w:r>
          </w:p>
          <w:p w:rsidR="00702C48" w:rsidRPr="00702C48" w:rsidRDefault="00702C48" w:rsidP="00702C48">
            <w:pPr>
              <w:tabs>
                <w:tab w:val="left" w:pos="847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Пятигорск, </w:t>
            </w:r>
          </w:p>
          <w:p w:rsidR="00702C48" w:rsidRPr="00702C48" w:rsidRDefault="00702C48" w:rsidP="00702C48">
            <w:pPr>
              <w:tabs>
                <w:tab w:val="left" w:pos="847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пос. Горячеводский, </w:t>
            </w:r>
          </w:p>
          <w:p w:rsidR="00702C48" w:rsidRPr="00702C48" w:rsidRDefault="00702C48" w:rsidP="00702C48">
            <w:pPr>
              <w:tabs>
                <w:tab w:val="left" w:pos="847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Ленина, 31</w:t>
            </w:r>
          </w:p>
        </w:tc>
        <w:tc>
          <w:tcPr>
            <w:tcW w:w="2602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26:33:250334:75</w:t>
            </w:r>
          </w:p>
        </w:tc>
        <w:tc>
          <w:tcPr>
            <w:tcW w:w="3261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Нежилые помещения, 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подвал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137,5</w:t>
            </w:r>
          </w:p>
        </w:tc>
        <w:tc>
          <w:tcPr>
            <w:tcW w:w="3686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Аренда; 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01.01.2025 по 31.12.2026; Региональное отделение общероссийской общественной организации «Федерация боевого самбо России» в Ставропольском крае; Ставропольский край, г. Пятигорск,  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пос. Горячеводский, 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Георгиевская, 102; 1132651008380/2632807579</w:t>
            </w:r>
          </w:p>
        </w:tc>
      </w:tr>
      <w:tr w:rsidR="00702C48" w:rsidRPr="00702C48" w:rsidTr="004935A3">
        <w:tc>
          <w:tcPr>
            <w:tcW w:w="658" w:type="dxa"/>
          </w:tcPr>
          <w:p w:rsidR="00702C48" w:rsidRPr="00702C48" w:rsidRDefault="00702C48" w:rsidP="009E6DC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9E6D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Ставропольский край,</w:t>
            </w:r>
          </w:p>
          <w:p w:rsidR="00702C48" w:rsidRPr="00702C48" w:rsidRDefault="00702C48" w:rsidP="00702C48">
            <w:pPr>
              <w:tabs>
                <w:tab w:val="left" w:pos="847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Пятигорск, </w:t>
            </w:r>
          </w:p>
          <w:p w:rsidR="00702C48" w:rsidRPr="00702C48" w:rsidRDefault="00702C48" w:rsidP="00702C48">
            <w:pPr>
              <w:tabs>
                <w:tab w:val="left" w:pos="847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просп. 40 лет Октября, </w:t>
            </w:r>
          </w:p>
          <w:p w:rsidR="00702C48" w:rsidRPr="00702C48" w:rsidRDefault="00702C48" w:rsidP="00702C48">
            <w:pPr>
              <w:tabs>
                <w:tab w:val="left" w:pos="847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28, корп. 3</w:t>
            </w:r>
          </w:p>
        </w:tc>
        <w:tc>
          <w:tcPr>
            <w:tcW w:w="2602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26:33:130404:552</w:t>
            </w:r>
          </w:p>
        </w:tc>
        <w:tc>
          <w:tcPr>
            <w:tcW w:w="3261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Нежилые помещения, 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цокольный этаж</w:t>
            </w:r>
          </w:p>
        </w:tc>
        <w:tc>
          <w:tcPr>
            <w:tcW w:w="1417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208,4</w:t>
            </w:r>
          </w:p>
        </w:tc>
        <w:tc>
          <w:tcPr>
            <w:tcW w:w="3686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Аренда; 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01.01.2025 по 31.12.2026;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Пятигорская городская благотворительная общественная организация  инвалидов-чернобыльцев «Союз-Чернобыль»; Ставропольский край, г. Пятигорск</w:t>
            </w:r>
            <w:proofErr w:type="gramStart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,п</w:t>
            </w:r>
            <w:proofErr w:type="gramEnd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росп. 40 лет Октября, 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28, корп. 3; 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1032602093138/2632050955</w:t>
            </w:r>
          </w:p>
        </w:tc>
      </w:tr>
      <w:tr w:rsidR="00702C48" w:rsidRPr="00702C48" w:rsidTr="004935A3">
        <w:tc>
          <w:tcPr>
            <w:tcW w:w="658" w:type="dxa"/>
          </w:tcPr>
          <w:p w:rsidR="00702C48" w:rsidRPr="00702C48" w:rsidRDefault="000322FE" w:rsidP="009E6DC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9E6D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Ставропольский край,</w:t>
            </w:r>
          </w:p>
          <w:p w:rsidR="00702C48" w:rsidRPr="00702C48" w:rsidRDefault="00702C48" w:rsidP="00702C48">
            <w:pPr>
              <w:tabs>
                <w:tab w:val="left" w:pos="847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г. Пятигорск, с. </w:t>
            </w:r>
            <w:proofErr w:type="spellStart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Золотушка</w:t>
            </w:r>
            <w:proofErr w:type="spellEnd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ул. Прогонная, д. 3</w:t>
            </w:r>
          </w:p>
        </w:tc>
        <w:tc>
          <w:tcPr>
            <w:tcW w:w="2602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26:33:000000:8245</w:t>
            </w:r>
          </w:p>
        </w:tc>
        <w:tc>
          <w:tcPr>
            <w:tcW w:w="3261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Нежилое здание</w:t>
            </w:r>
          </w:p>
        </w:tc>
        <w:tc>
          <w:tcPr>
            <w:tcW w:w="1417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52,9</w:t>
            </w:r>
          </w:p>
        </w:tc>
        <w:tc>
          <w:tcPr>
            <w:tcW w:w="3686" w:type="dxa"/>
          </w:tcPr>
          <w:p w:rsidR="00702C48" w:rsidRPr="00570B44" w:rsidRDefault="00702C48" w:rsidP="003364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44">
              <w:rPr>
                <w:rFonts w:ascii="Times New Roman" w:hAnsi="Times New Roman" w:cs="Times New Roman"/>
                <w:sz w:val="28"/>
                <w:szCs w:val="28"/>
              </w:rPr>
              <w:t>Безвозмездное пользование;</w:t>
            </w:r>
          </w:p>
          <w:p w:rsidR="00702C48" w:rsidRPr="00570B44" w:rsidRDefault="00702C48" w:rsidP="003364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28.10.2022 по 31.12.2027;</w:t>
            </w:r>
          </w:p>
          <w:p w:rsidR="00702C48" w:rsidRPr="00570B44" w:rsidRDefault="00702C48" w:rsidP="003364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44">
              <w:rPr>
                <w:rFonts w:ascii="Times New Roman" w:hAnsi="Times New Roman" w:cs="Times New Roman"/>
                <w:sz w:val="28"/>
                <w:szCs w:val="28"/>
              </w:rPr>
              <w:t>Общественная организация</w:t>
            </w:r>
            <w:r w:rsidRPr="00570B44">
              <w:rPr>
                <w:rFonts w:ascii="Times New Roman" w:hAnsi="Times New Roman" w:cs="Times New Roman"/>
                <w:sz w:val="28"/>
                <w:szCs w:val="28"/>
              </w:rPr>
              <w:br/>
              <w:t>Местная Пятигорская осетинская национально-культурная автономия «</w:t>
            </w:r>
            <w:proofErr w:type="spellStart"/>
            <w:r w:rsidRPr="00570B44">
              <w:rPr>
                <w:rFonts w:ascii="Times New Roman" w:hAnsi="Times New Roman" w:cs="Times New Roman"/>
                <w:sz w:val="28"/>
                <w:szCs w:val="28"/>
              </w:rPr>
              <w:t>Иристон</w:t>
            </w:r>
            <w:proofErr w:type="spellEnd"/>
            <w:r w:rsidRPr="00570B44">
              <w:rPr>
                <w:rFonts w:ascii="Times New Roman" w:hAnsi="Times New Roman" w:cs="Times New Roman"/>
                <w:sz w:val="28"/>
                <w:szCs w:val="28"/>
              </w:rPr>
              <w:t>»; Ставропольский край, г. Пятигорск,</w:t>
            </w:r>
          </w:p>
          <w:p w:rsidR="00702C48" w:rsidRPr="00570B44" w:rsidRDefault="00702C48" w:rsidP="003364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44">
              <w:rPr>
                <w:rFonts w:ascii="Times New Roman" w:hAnsi="Times New Roman" w:cs="Times New Roman"/>
                <w:sz w:val="28"/>
                <w:szCs w:val="28"/>
              </w:rPr>
              <w:t>ул. Московская, 51; 1112600000974/ 2632750107</w:t>
            </w:r>
          </w:p>
          <w:p w:rsidR="00702C48" w:rsidRPr="00570B44" w:rsidRDefault="00702C48" w:rsidP="00702C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C48" w:rsidRPr="00702C48" w:rsidTr="004935A3">
        <w:tc>
          <w:tcPr>
            <w:tcW w:w="658" w:type="dxa"/>
          </w:tcPr>
          <w:p w:rsidR="00702C48" w:rsidRPr="00702C48" w:rsidRDefault="00702C48" w:rsidP="009E6DC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  <w:r w:rsidR="009E6D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Ставропольский край,</w:t>
            </w:r>
          </w:p>
          <w:p w:rsidR="00702C48" w:rsidRPr="00702C48" w:rsidRDefault="00702C48" w:rsidP="00702C48">
            <w:pPr>
              <w:tabs>
                <w:tab w:val="left" w:pos="847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Пятигорск, </w:t>
            </w:r>
          </w:p>
          <w:p w:rsidR="00702C48" w:rsidRPr="00702C48" w:rsidRDefault="00702C48" w:rsidP="00702C48">
            <w:pPr>
              <w:tabs>
                <w:tab w:val="left" w:pos="847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К.Хетагурова, д. 55а</w:t>
            </w:r>
          </w:p>
        </w:tc>
        <w:tc>
          <w:tcPr>
            <w:tcW w:w="2602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26:33:100350:206</w:t>
            </w:r>
          </w:p>
        </w:tc>
        <w:tc>
          <w:tcPr>
            <w:tcW w:w="3261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Нежилые помещения, 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этаж</w:t>
            </w:r>
          </w:p>
        </w:tc>
        <w:tc>
          <w:tcPr>
            <w:tcW w:w="1417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48,1</w:t>
            </w:r>
          </w:p>
        </w:tc>
        <w:tc>
          <w:tcPr>
            <w:tcW w:w="3686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Аренда; 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01.02.202</w:t>
            </w:r>
            <w:r w:rsidR="00C85A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31.01.202</w:t>
            </w:r>
            <w:r w:rsidR="00C85A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Пятигорская городская общественная организация «Общество охотников и рыболовов Ставропольского края»; Ставропольский край, </w:t>
            </w:r>
            <w:proofErr w:type="gramStart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Пятигорск, ул. </w:t>
            </w:r>
            <w:proofErr w:type="spellStart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Коста</w:t>
            </w:r>
            <w:proofErr w:type="spellEnd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Хетагурова, 55 а; 1112600001194/2632750160</w:t>
            </w:r>
          </w:p>
        </w:tc>
      </w:tr>
      <w:tr w:rsidR="00702C48" w:rsidRPr="00702C48" w:rsidTr="004935A3">
        <w:tc>
          <w:tcPr>
            <w:tcW w:w="658" w:type="dxa"/>
          </w:tcPr>
          <w:p w:rsidR="00702C48" w:rsidRPr="00702C48" w:rsidRDefault="000322FE" w:rsidP="009E6DC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9E6D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Ставропольский край,</w:t>
            </w:r>
          </w:p>
          <w:p w:rsidR="00702C48" w:rsidRPr="00702C48" w:rsidRDefault="00702C48" w:rsidP="00702C48">
            <w:pPr>
              <w:tabs>
                <w:tab w:val="left" w:pos="847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Пятигорск, </w:t>
            </w:r>
          </w:p>
          <w:p w:rsidR="00702C48" w:rsidRPr="00702C48" w:rsidRDefault="00702C48" w:rsidP="00702C48">
            <w:pPr>
              <w:tabs>
                <w:tab w:val="left" w:pos="847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просп. Калинина, </w:t>
            </w:r>
          </w:p>
          <w:p w:rsidR="00702C48" w:rsidRPr="00702C48" w:rsidRDefault="00702C48" w:rsidP="00702C48">
            <w:pPr>
              <w:tabs>
                <w:tab w:val="left" w:pos="847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2, корп. 4</w:t>
            </w:r>
          </w:p>
        </w:tc>
        <w:tc>
          <w:tcPr>
            <w:tcW w:w="2602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26:33:130304:854</w:t>
            </w:r>
          </w:p>
        </w:tc>
        <w:tc>
          <w:tcPr>
            <w:tcW w:w="3261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Нежилые помещения, 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этаж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237,5</w:t>
            </w:r>
          </w:p>
        </w:tc>
        <w:tc>
          <w:tcPr>
            <w:tcW w:w="3686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Аренда; 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01.01.202</w:t>
            </w:r>
            <w:r w:rsidR="00C85A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31.12.20</w:t>
            </w:r>
            <w:r w:rsidR="00C85A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Общественная организация «Пятигорская городская </w:t>
            </w:r>
            <w:r w:rsidR="00C85A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едерация </w:t>
            </w:r>
            <w:r w:rsidR="00C85A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итнес</w:t>
            </w:r>
            <w:r w:rsidR="00C85A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 и Б</w:t>
            </w: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одибилдинга»; Ставропольский край, </w:t>
            </w:r>
            <w:proofErr w:type="gramStart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Пятигорск, просп. </w:t>
            </w: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Калинина, д. 2, корп. 4; 1032602095987/2632055181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02C48" w:rsidRPr="00570B44" w:rsidTr="009E6DC2">
        <w:trPr>
          <w:trHeight w:val="3302"/>
        </w:trPr>
        <w:tc>
          <w:tcPr>
            <w:tcW w:w="658" w:type="dxa"/>
          </w:tcPr>
          <w:p w:rsidR="00702C48" w:rsidRPr="00702C48" w:rsidRDefault="009E6DC2" w:rsidP="000322F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29</w:t>
            </w:r>
          </w:p>
        </w:tc>
        <w:tc>
          <w:tcPr>
            <w:tcW w:w="3544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Ставропольский край,</w:t>
            </w:r>
          </w:p>
          <w:p w:rsidR="00702C48" w:rsidRPr="00702C48" w:rsidRDefault="00702C48" w:rsidP="00702C48">
            <w:pPr>
              <w:tabs>
                <w:tab w:val="left" w:pos="847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Пятигорск, </w:t>
            </w:r>
          </w:p>
          <w:p w:rsidR="00702C48" w:rsidRPr="00702C48" w:rsidRDefault="00702C48" w:rsidP="00702C48">
            <w:pPr>
              <w:tabs>
                <w:tab w:val="left" w:pos="847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просп. Калинина, д. 5</w:t>
            </w:r>
          </w:p>
        </w:tc>
        <w:tc>
          <w:tcPr>
            <w:tcW w:w="2602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26:33:150222:1081</w:t>
            </w:r>
          </w:p>
        </w:tc>
        <w:tc>
          <w:tcPr>
            <w:tcW w:w="3261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Нежилые помещения, 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подвал</w:t>
            </w:r>
          </w:p>
        </w:tc>
        <w:tc>
          <w:tcPr>
            <w:tcW w:w="1417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507,0</w:t>
            </w:r>
          </w:p>
        </w:tc>
        <w:tc>
          <w:tcPr>
            <w:tcW w:w="3686" w:type="dxa"/>
          </w:tcPr>
          <w:p w:rsidR="00702C48" w:rsidRPr="00570B44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B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Аренда; </w:t>
            </w:r>
          </w:p>
          <w:p w:rsidR="00702C48" w:rsidRPr="00570B44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B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10.02.2025 по 09.02.2028;</w:t>
            </w:r>
          </w:p>
          <w:p w:rsidR="00702C48" w:rsidRPr="00570B44" w:rsidRDefault="00702C48" w:rsidP="002C7C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B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Общественная организация «Пятигорская городская лига фитнеса и бодибилдинга»; Ставропольский край, </w:t>
            </w:r>
            <w:proofErr w:type="gramStart"/>
            <w:r w:rsidRPr="00570B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570B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Пятигорск, просп. Калинина, д. 2, корп. 4; 1242600015800/2632125103</w:t>
            </w:r>
          </w:p>
        </w:tc>
      </w:tr>
      <w:tr w:rsidR="00702C48" w:rsidRPr="00702C48" w:rsidTr="004935A3">
        <w:tc>
          <w:tcPr>
            <w:tcW w:w="658" w:type="dxa"/>
          </w:tcPr>
          <w:p w:rsidR="00702C48" w:rsidRPr="00702C48" w:rsidRDefault="00702C48" w:rsidP="009E6DC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9E6D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544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Ставропольский край,</w:t>
            </w:r>
          </w:p>
          <w:p w:rsidR="00702C48" w:rsidRPr="00702C48" w:rsidRDefault="00702C48" w:rsidP="00702C48">
            <w:pPr>
              <w:tabs>
                <w:tab w:val="left" w:pos="847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Пятигорск, </w:t>
            </w:r>
          </w:p>
          <w:p w:rsidR="00702C48" w:rsidRPr="00702C48" w:rsidRDefault="00702C48" w:rsidP="00702C48">
            <w:pPr>
              <w:tabs>
                <w:tab w:val="left" w:pos="847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Кузнечная, д. 2</w:t>
            </w:r>
          </w:p>
        </w:tc>
        <w:tc>
          <w:tcPr>
            <w:tcW w:w="2602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26:33:250516:117</w:t>
            </w:r>
          </w:p>
        </w:tc>
        <w:tc>
          <w:tcPr>
            <w:tcW w:w="3261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Нежилые помещения, 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цокольный этаж</w:t>
            </w:r>
          </w:p>
        </w:tc>
        <w:tc>
          <w:tcPr>
            <w:tcW w:w="1417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135,7</w:t>
            </w:r>
          </w:p>
        </w:tc>
        <w:tc>
          <w:tcPr>
            <w:tcW w:w="3686" w:type="dxa"/>
          </w:tcPr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Аренда; 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01.01.2025 по 31.12.2026;</w:t>
            </w:r>
          </w:p>
          <w:p w:rsidR="00702C48" w:rsidRPr="00702C48" w:rsidRDefault="00702C48" w:rsidP="00702C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Частное учреждение дополнительного профессионального образования «Академия стилистов «</w:t>
            </w:r>
            <w:proofErr w:type="spellStart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Виктори</w:t>
            </w:r>
            <w:proofErr w:type="spellEnd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»; Ставропольский край, </w:t>
            </w:r>
            <w:proofErr w:type="gramStart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702C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Пятигорск,  ул. Кузнечная, 2; 1022601624429/ 2632050909</w:t>
            </w:r>
          </w:p>
        </w:tc>
      </w:tr>
    </w:tbl>
    <w:p w:rsidR="009E6DC2" w:rsidRDefault="009E6DC2" w:rsidP="00702C48">
      <w:pPr>
        <w:spacing w:after="0" w:line="240" w:lineRule="exact"/>
        <w:rPr>
          <w:rFonts w:ascii="Times New Roman" w:hAnsi="Times New Roman" w:cs="Times New Roman"/>
          <w:color w:val="000000"/>
          <w:sz w:val="28"/>
          <w:szCs w:val="28"/>
        </w:rPr>
      </w:pPr>
    </w:p>
    <w:p w:rsidR="009E6DC2" w:rsidRDefault="009E6DC2" w:rsidP="00702C48">
      <w:pPr>
        <w:spacing w:after="0" w:line="240" w:lineRule="exact"/>
        <w:rPr>
          <w:rFonts w:ascii="Times New Roman" w:hAnsi="Times New Roman" w:cs="Times New Roman"/>
          <w:color w:val="000000"/>
          <w:sz w:val="28"/>
          <w:szCs w:val="28"/>
        </w:rPr>
      </w:pPr>
    </w:p>
    <w:p w:rsidR="00702C48" w:rsidRPr="00702C48" w:rsidRDefault="00702C48" w:rsidP="00702C48">
      <w:pPr>
        <w:spacing w:after="0" w:line="24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702C48">
        <w:rPr>
          <w:rFonts w:ascii="Times New Roman" w:hAnsi="Times New Roman" w:cs="Times New Roman"/>
          <w:color w:val="000000"/>
          <w:sz w:val="28"/>
          <w:szCs w:val="28"/>
        </w:rPr>
        <w:t>Заместитель главы администрации</w:t>
      </w:r>
    </w:p>
    <w:p w:rsidR="00702C48" w:rsidRPr="00702C48" w:rsidRDefault="00702C48" w:rsidP="00702C48">
      <w:pPr>
        <w:spacing w:after="0" w:line="24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702C48">
        <w:rPr>
          <w:rFonts w:ascii="Times New Roman" w:hAnsi="Times New Roman" w:cs="Times New Roman"/>
          <w:color w:val="000000"/>
          <w:sz w:val="28"/>
          <w:szCs w:val="28"/>
        </w:rPr>
        <w:t>города Пятигорска, управляющий делами</w:t>
      </w:r>
    </w:p>
    <w:p w:rsidR="00702C48" w:rsidRPr="00702C48" w:rsidRDefault="00702C48" w:rsidP="00907CC0">
      <w:pPr>
        <w:spacing w:after="0" w:line="240" w:lineRule="exact"/>
        <w:ind w:right="-598"/>
        <w:rPr>
          <w:rFonts w:ascii="Times New Roman" w:hAnsi="Times New Roman" w:cs="Times New Roman"/>
          <w:color w:val="000000"/>
          <w:sz w:val="28"/>
          <w:szCs w:val="28"/>
        </w:rPr>
      </w:pPr>
      <w:r w:rsidRPr="00702C48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города Пятигорска                                                                                                 </w:t>
      </w:r>
      <w:r w:rsidR="007544E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</w:t>
      </w:r>
      <w:r w:rsidRPr="00702C48">
        <w:rPr>
          <w:rFonts w:ascii="Times New Roman" w:hAnsi="Times New Roman" w:cs="Times New Roman"/>
          <w:color w:val="000000"/>
          <w:sz w:val="28"/>
          <w:szCs w:val="28"/>
        </w:rPr>
        <w:t xml:space="preserve"> А.А.Малыгина</w:t>
      </w:r>
    </w:p>
    <w:p w:rsidR="00702C48" w:rsidRPr="00702C48" w:rsidRDefault="00702C48" w:rsidP="00702C48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sectPr w:rsidR="00702C48" w:rsidRPr="00702C48" w:rsidSect="00702C48">
      <w:pgSz w:w="16838" w:h="11906" w:orient="landscape"/>
      <w:pgMar w:top="1985" w:right="709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B0D57"/>
    <w:multiLevelType w:val="hybridMultilevel"/>
    <w:tmpl w:val="6C4C0158"/>
    <w:lvl w:ilvl="0" w:tplc="291C8466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8E71318"/>
    <w:multiLevelType w:val="multilevel"/>
    <w:tmpl w:val="881E529E"/>
    <w:lvl w:ilvl="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useFELayout/>
  </w:compat>
  <w:rsids>
    <w:rsidRoot w:val="0055509A"/>
    <w:rsid w:val="000026B4"/>
    <w:rsid w:val="000322FE"/>
    <w:rsid w:val="00044127"/>
    <w:rsid w:val="000743D9"/>
    <w:rsid w:val="000A623D"/>
    <w:rsid w:val="000B5B63"/>
    <w:rsid w:val="000E0818"/>
    <w:rsid w:val="000E4DFC"/>
    <w:rsid w:val="00172D88"/>
    <w:rsid w:val="001E629B"/>
    <w:rsid w:val="00204BD2"/>
    <w:rsid w:val="00214251"/>
    <w:rsid w:val="002812B2"/>
    <w:rsid w:val="002B150D"/>
    <w:rsid w:val="002C7CF2"/>
    <w:rsid w:val="0033649E"/>
    <w:rsid w:val="0050478B"/>
    <w:rsid w:val="005415D8"/>
    <w:rsid w:val="0055509A"/>
    <w:rsid w:val="00570B44"/>
    <w:rsid w:val="00573CBE"/>
    <w:rsid w:val="00574708"/>
    <w:rsid w:val="00637580"/>
    <w:rsid w:val="006417F7"/>
    <w:rsid w:val="006A0EEE"/>
    <w:rsid w:val="006C4870"/>
    <w:rsid w:val="00701F4B"/>
    <w:rsid w:val="0070259E"/>
    <w:rsid w:val="00702C48"/>
    <w:rsid w:val="00726C22"/>
    <w:rsid w:val="007504DB"/>
    <w:rsid w:val="007544EF"/>
    <w:rsid w:val="00771343"/>
    <w:rsid w:val="007A7B43"/>
    <w:rsid w:val="007B389F"/>
    <w:rsid w:val="008233AA"/>
    <w:rsid w:val="00832ABD"/>
    <w:rsid w:val="008A04DD"/>
    <w:rsid w:val="008C5398"/>
    <w:rsid w:val="00907CC0"/>
    <w:rsid w:val="0093510C"/>
    <w:rsid w:val="00943BF3"/>
    <w:rsid w:val="00981B2C"/>
    <w:rsid w:val="009E6DC2"/>
    <w:rsid w:val="00A85FC0"/>
    <w:rsid w:val="00AB4625"/>
    <w:rsid w:val="00AD6F92"/>
    <w:rsid w:val="00B177BE"/>
    <w:rsid w:val="00B44721"/>
    <w:rsid w:val="00BE0328"/>
    <w:rsid w:val="00BE4090"/>
    <w:rsid w:val="00BF0380"/>
    <w:rsid w:val="00C85A9D"/>
    <w:rsid w:val="00D53D7D"/>
    <w:rsid w:val="00D56435"/>
    <w:rsid w:val="00E65DB0"/>
    <w:rsid w:val="00E93811"/>
    <w:rsid w:val="00F04C05"/>
    <w:rsid w:val="00F20C5A"/>
    <w:rsid w:val="00F534B7"/>
    <w:rsid w:val="00F65810"/>
    <w:rsid w:val="00FA4107"/>
    <w:rsid w:val="00FD3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B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A4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rsid w:val="006A0E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743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BF038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50;&#1072;&#1090;&#1077;&#1088;&#1080;&#1085;&#1072;%20-%2017.09.2021\Desktop\&#1042;&#1057;&#1071;%20&#1055;&#1056;&#1048;&#1042;&#1040;&#1058;&#1048;&#1047;&#1040;&#1062;&#1048;&#1071;\&#1055;&#1056;&#1048;&#1042;&#1040;&#1058;&#1048;&#1047;&#1040;&#1062;&#1048;&#1071;%20-%20&#1040;&#1059;&#1050;%20(&#1050;&#1054;&#1053;&#1050;&#1059;&#1056;&#1057;&#1067;)%202014%20%20-%202025\2025\!!!!!!!!!!!!!&#1064;&#1072;&#1073;&#1083;&#1086;&#1085;&#1099;%20&#1073;&#1083;&#1072;&#1085;&#1082;&#1086;&#1074;%20&#1087;&#1086;&#1089;&#1090;&#1072;&#1085;&#1086;&#1074;&#1083;&#1077;&#1085;&#1080;&#1103;%20&#1080;%20&#1088;&#1072;&#1089;&#1087;&#1086;&#1088;&#1103;&#1078;&#1077;&#1085;&#1080;&#1103;%20&#1072;&#1076;&#1084;&#1080;&#1085;&#1080;&#1089;&#1090;&#1088;&#1072;&#1094;&#1080;&#1080;%20&#1075;&#1086;&#1088;&#1086;&#1076;&#1072;%20&#1055;&#1103;&#1090;&#1080;&#1075;&#1086;&#1088;&#1089;&#1082;&#1072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C150F-D417-4AFA-9E66-D24E4DB11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128</TotalTime>
  <Pages>15</Pages>
  <Words>2235</Words>
  <Characters>12742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31</cp:revision>
  <cp:lastPrinted>2026-03-12T06:59:00Z</cp:lastPrinted>
  <dcterms:created xsi:type="dcterms:W3CDTF">2025-03-19T14:41:00Z</dcterms:created>
  <dcterms:modified xsi:type="dcterms:W3CDTF">2026-03-24T07:48:00Z</dcterms:modified>
</cp:coreProperties>
</file>