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B4" w:rsidRDefault="00A73FB4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73FB4" w:rsidRPr="00A73FB4" w:rsidRDefault="00A73FB4" w:rsidP="00A73FB4">
      <w:pPr>
        <w:tabs>
          <w:tab w:val="left" w:pos="7785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A73FB4">
        <w:rPr>
          <w:rFonts w:ascii="Times New Roman" w:hAnsi="Times New Roman" w:cs="Times New Roman"/>
          <w:sz w:val="28"/>
          <w:szCs w:val="28"/>
        </w:rPr>
        <w:t>16.01.2026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28</w:t>
      </w:r>
    </w:p>
    <w:p w:rsidR="00A73FB4" w:rsidRDefault="00A73FB4" w:rsidP="00FD3D24">
      <w:pPr>
        <w:spacing w:line="240" w:lineRule="exact"/>
        <w:rPr>
          <w:rFonts w:ascii="Times New Roman" w:hAnsi="Times New Roman" w:cs="Times New Roman"/>
          <w:sz w:val="12"/>
          <w:szCs w:val="12"/>
        </w:rPr>
      </w:pPr>
    </w:p>
    <w:p w:rsidR="00FA4107" w:rsidRPr="00AC3415" w:rsidRDefault="00FA4107" w:rsidP="00FD3D24">
      <w:pPr>
        <w:spacing w:line="240" w:lineRule="exact"/>
        <w:rPr>
          <w:rFonts w:ascii="Times New Roman" w:hAnsi="Times New Roman" w:cs="Times New Roman"/>
          <w:sz w:val="12"/>
          <w:szCs w:val="12"/>
        </w:rPr>
      </w:pPr>
      <w:r w:rsidRPr="00AC3415">
        <w:rPr>
          <w:rFonts w:ascii="Times New Roman" w:hAnsi="Times New Roman" w:cs="Times New Roman"/>
          <w:sz w:val="12"/>
          <w:szCs w:val="12"/>
        </w:rPr>
        <w:tab/>
      </w:r>
      <w:r w:rsidRPr="00AC3415">
        <w:rPr>
          <w:rFonts w:ascii="Times New Roman" w:hAnsi="Times New Roman" w:cs="Times New Roman"/>
          <w:sz w:val="12"/>
          <w:szCs w:val="12"/>
        </w:rPr>
        <w:tab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457"/>
      </w:tblGrid>
      <w:tr w:rsidR="006A0EEE" w:rsidRPr="00AC3415" w:rsidTr="00F56378">
        <w:trPr>
          <w:trHeight w:val="806"/>
        </w:trPr>
        <w:tc>
          <w:tcPr>
            <w:tcW w:w="9457" w:type="dxa"/>
          </w:tcPr>
          <w:p w:rsidR="006A0EEE" w:rsidRPr="00AC3415" w:rsidRDefault="006A0EEE" w:rsidP="006A0EEE">
            <w:pPr>
              <w:tabs>
                <w:tab w:val="left" w:pos="1080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AC3415">
              <w:rPr>
                <w:sz w:val="28"/>
                <w:szCs w:val="28"/>
              </w:rPr>
              <w:t xml:space="preserve">О внесении изменений в Перечень муниципального имущества, предназначенного для предоставления в аренду субъектам малого и среднего предпринимательства, утвержденный постановлением администрации города Пятигорска от 19.02.2018 № 457 </w:t>
            </w:r>
          </w:p>
          <w:p w:rsidR="006A0EEE" w:rsidRPr="00AC3415" w:rsidRDefault="006A0EEE" w:rsidP="006A0EEE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  <w:p w:rsidR="006A0EEE" w:rsidRPr="00AC3415" w:rsidRDefault="006A0EEE" w:rsidP="006A0EEE">
            <w:pPr>
              <w:tabs>
                <w:tab w:val="left" w:pos="1080"/>
              </w:tabs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6A0EEE" w:rsidRPr="00AC3415" w:rsidRDefault="006A0EEE" w:rsidP="006A0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415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государственной политики в области развития малого и среднего предпринимательства в муниципальном образовании                        городе-курорте Пятигорске, руководствуясь Федеральным законом от 24 июля 2007 года </w:t>
      </w:r>
      <w:r w:rsidR="00F65810" w:rsidRPr="00AC341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C3415">
        <w:rPr>
          <w:rFonts w:ascii="Times New Roman" w:eastAsia="Times New Roman" w:hAnsi="Times New Roman" w:cs="Times New Roman"/>
          <w:sz w:val="28"/>
          <w:szCs w:val="28"/>
        </w:rPr>
        <w:t xml:space="preserve"> 209-ФЗ «О развитии малого и среднего предпринимательства в  Российской Федерации», Порядком формирования, ведения и обязательного опубликования перечня муниципального имущества, предназначенного для предоставления в аренду субъектам малого и среднего предпринимательства, утвержденным решением Думы города Пятигорска от 30 марта  2021 г. № 10-66 РД,-</w:t>
      </w:r>
    </w:p>
    <w:p w:rsidR="006A0EEE" w:rsidRPr="00AC3415" w:rsidRDefault="006A0EEE" w:rsidP="006A0E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EEE" w:rsidRPr="00AC3415" w:rsidRDefault="006A0EEE" w:rsidP="006A0EE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415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A0EEE" w:rsidRPr="00AC3415" w:rsidRDefault="006A0EEE" w:rsidP="006A0EE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415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BE7925" w:rsidRPr="00AC3415">
        <w:rPr>
          <w:rFonts w:ascii="Times New Roman" w:eastAsia="Times New Roman" w:hAnsi="Times New Roman" w:cs="Times New Roman"/>
          <w:sz w:val="28"/>
          <w:szCs w:val="28"/>
        </w:rPr>
        <w:t xml:space="preserve">изменение </w:t>
      </w:r>
      <w:r w:rsidRPr="00AC3415">
        <w:rPr>
          <w:rFonts w:ascii="Times New Roman" w:eastAsia="Times New Roman" w:hAnsi="Times New Roman" w:cs="Times New Roman"/>
          <w:sz w:val="28"/>
          <w:szCs w:val="28"/>
        </w:rPr>
        <w:t>в Перечень муниципального имущества, предназначенного для предоставления в аренду субъектам малого и среднего предпринимательства, утвержденн</w:t>
      </w:r>
      <w:r w:rsidR="002772F9" w:rsidRPr="00AC3415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AC341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города Пятигорска от 19.02.2018 № 457, изложив </w:t>
      </w:r>
      <w:r w:rsidR="00BE7925" w:rsidRPr="00AC3415">
        <w:rPr>
          <w:rFonts w:ascii="Times New Roman" w:eastAsia="Times New Roman" w:hAnsi="Times New Roman" w:cs="Times New Roman"/>
          <w:sz w:val="28"/>
          <w:szCs w:val="28"/>
        </w:rPr>
        <w:t>его в редакции,</w:t>
      </w:r>
      <w:r w:rsidRPr="00AC3415">
        <w:rPr>
          <w:rFonts w:ascii="Times New Roman" w:eastAsia="Times New Roman" w:hAnsi="Times New Roman" w:cs="Times New Roman"/>
          <w:sz w:val="28"/>
          <w:szCs w:val="28"/>
        </w:rPr>
        <w:t xml:space="preserve"> согласно </w:t>
      </w:r>
      <w:r w:rsidR="00701F4B" w:rsidRPr="00AC341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C3415">
        <w:rPr>
          <w:rFonts w:ascii="Times New Roman" w:eastAsia="Times New Roman" w:hAnsi="Times New Roman" w:cs="Times New Roman"/>
          <w:sz w:val="28"/>
          <w:szCs w:val="28"/>
        </w:rPr>
        <w:t>риложению к настоящему постановлению.</w:t>
      </w:r>
    </w:p>
    <w:p w:rsidR="006A0EEE" w:rsidRPr="00AC3415" w:rsidRDefault="006A0EEE" w:rsidP="006A0E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EEE" w:rsidRPr="00AC3415" w:rsidRDefault="006A0EEE" w:rsidP="006A0E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415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настоящего постановления возложить на    заместителя главы администрации города Пятигорска, управляющего делами администрации города Пятигорска Малыгину А.А.</w:t>
      </w:r>
    </w:p>
    <w:p w:rsidR="006A0EEE" w:rsidRPr="00AC3415" w:rsidRDefault="006A0EEE" w:rsidP="006A0E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EEE" w:rsidRPr="00AC3415" w:rsidRDefault="006A0EEE" w:rsidP="006A0EEE">
      <w:pPr>
        <w:numPr>
          <w:ilvl w:val="0"/>
          <w:numId w:val="1"/>
        </w:numPr>
        <w:tabs>
          <w:tab w:val="left" w:pos="1080"/>
        </w:tabs>
        <w:autoSpaceDE w:val="0"/>
        <w:autoSpaceDN w:val="0"/>
        <w:spacing w:after="36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415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подписания и подлежит официальному опубликованию и размещению в информационно-телекоммуникационной сети «Интернет» на официальных сайтах.</w:t>
      </w:r>
    </w:p>
    <w:p w:rsidR="006A0EEE" w:rsidRPr="00AC3415" w:rsidRDefault="006A0EEE" w:rsidP="006A0EEE">
      <w:pPr>
        <w:tabs>
          <w:tab w:val="left" w:pos="1080"/>
        </w:tabs>
        <w:autoSpaceDE w:val="0"/>
        <w:autoSpaceDN w:val="0"/>
        <w:spacing w:after="36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EEE" w:rsidRPr="00AC3415" w:rsidRDefault="006A0EEE" w:rsidP="006A0EEE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415">
        <w:rPr>
          <w:rFonts w:ascii="Times New Roman" w:eastAsia="Times New Roman" w:hAnsi="Times New Roman" w:cs="Times New Roman"/>
          <w:sz w:val="28"/>
          <w:szCs w:val="28"/>
        </w:rPr>
        <w:t>Глава города Пятигорска                                                              Д.Ю.Ворошилов</w:t>
      </w:r>
    </w:p>
    <w:p w:rsidR="006A0EEE" w:rsidRPr="00AC3415" w:rsidRDefault="006A0EEE" w:rsidP="006A0EEE">
      <w:pPr>
        <w:spacing w:after="0" w:line="24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43BF3" w:rsidRPr="00AC3415" w:rsidRDefault="00943BF3" w:rsidP="00BE4090">
      <w:pPr>
        <w:spacing w:line="240" w:lineRule="auto"/>
        <w:rPr>
          <w:rFonts w:ascii="Times New Roman" w:hAnsi="Times New Roman" w:cs="Times New Roman"/>
          <w:sz w:val="12"/>
          <w:szCs w:val="12"/>
        </w:rPr>
      </w:pPr>
    </w:p>
    <w:p w:rsidR="00AC3415" w:rsidRPr="00AC3415" w:rsidRDefault="00AC3415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sectPr w:rsidR="00AC3415" w:rsidRPr="00AC3415" w:rsidSect="00A73FB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496" w:rsidRDefault="00C77496" w:rsidP="00A73FB4">
      <w:pPr>
        <w:spacing w:after="0" w:line="240" w:lineRule="auto"/>
      </w:pPr>
      <w:r>
        <w:separator/>
      </w:r>
    </w:p>
  </w:endnote>
  <w:endnote w:type="continuationSeparator" w:id="1">
    <w:p w:rsidR="00C77496" w:rsidRDefault="00C77496" w:rsidP="00A7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496" w:rsidRDefault="00C77496" w:rsidP="00A73FB4">
      <w:pPr>
        <w:spacing w:after="0" w:line="240" w:lineRule="auto"/>
      </w:pPr>
      <w:r>
        <w:separator/>
      </w:r>
    </w:p>
  </w:footnote>
  <w:footnote w:type="continuationSeparator" w:id="1">
    <w:p w:rsidR="00C77496" w:rsidRDefault="00C77496" w:rsidP="00A73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B0D57"/>
    <w:multiLevelType w:val="hybridMultilevel"/>
    <w:tmpl w:val="BD62D734"/>
    <w:lvl w:ilvl="0" w:tplc="291C8466">
      <w:start w:val="2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8E71318"/>
    <w:multiLevelType w:val="multilevel"/>
    <w:tmpl w:val="881E529E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509A"/>
    <w:rsid w:val="00011A37"/>
    <w:rsid w:val="000A623D"/>
    <w:rsid w:val="000B5B63"/>
    <w:rsid w:val="000E0818"/>
    <w:rsid w:val="000E4DFC"/>
    <w:rsid w:val="001268C7"/>
    <w:rsid w:val="00172D88"/>
    <w:rsid w:val="00204BD2"/>
    <w:rsid w:val="00214251"/>
    <w:rsid w:val="002772F9"/>
    <w:rsid w:val="002B150D"/>
    <w:rsid w:val="0050478B"/>
    <w:rsid w:val="005415D8"/>
    <w:rsid w:val="0055509A"/>
    <w:rsid w:val="00573CBE"/>
    <w:rsid w:val="00637580"/>
    <w:rsid w:val="006417F7"/>
    <w:rsid w:val="006A0EEE"/>
    <w:rsid w:val="006C4870"/>
    <w:rsid w:val="00701F4B"/>
    <w:rsid w:val="0070259E"/>
    <w:rsid w:val="00744CD2"/>
    <w:rsid w:val="007504DB"/>
    <w:rsid w:val="00771343"/>
    <w:rsid w:val="008233AA"/>
    <w:rsid w:val="00832ABD"/>
    <w:rsid w:val="00943BF3"/>
    <w:rsid w:val="00A73FB4"/>
    <w:rsid w:val="00A7522A"/>
    <w:rsid w:val="00AC3415"/>
    <w:rsid w:val="00B177BE"/>
    <w:rsid w:val="00BE0328"/>
    <w:rsid w:val="00BE4090"/>
    <w:rsid w:val="00BE7925"/>
    <w:rsid w:val="00C77496"/>
    <w:rsid w:val="00D53D7D"/>
    <w:rsid w:val="00D56435"/>
    <w:rsid w:val="00E65DB0"/>
    <w:rsid w:val="00E93811"/>
    <w:rsid w:val="00F04C05"/>
    <w:rsid w:val="00F42329"/>
    <w:rsid w:val="00F534B7"/>
    <w:rsid w:val="00F56378"/>
    <w:rsid w:val="00F65810"/>
    <w:rsid w:val="00F80685"/>
    <w:rsid w:val="00FA4107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6A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A7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3FB4"/>
  </w:style>
  <w:style w:type="paragraph" w:styleId="a8">
    <w:name w:val="footer"/>
    <w:basedOn w:val="a"/>
    <w:link w:val="a9"/>
    <w:uiPriority w:val="99"/>
    <w:semiHidden/>
    <w:unhideWhenUsed/>
    <w:rsid w:val="00A7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73F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7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0;&#1072;&#1090;&#1077;&#1088;&#1080;&#1085;&#1072;%20-%2017.09.2021\Desktop\&#1042;&#1057;&#1071;%20&#1055;&#1056;&#1048;&#1042;&#1040;&#1058;&#1048;&#1047;&#1040;&#1062;&#1048;&#1071;\&#1055;&#1056;&#1048;&#1042;&#1040;&#1058;&#1048;&#1047;&#1040;&#1062;&#1048;&#1071;%20-%20&#1040;&#1059;&#1050;%20(&#1050;&#1054;&#1053;&#1050;&#1059;&#1056;&#1057;&#1067;)%202014%20%20-%202025\2025\!!!!!!!!!!!!!&#1064;&#1072;&#1073;&#1083;&#1086;&#1085;&#1099;%20&#1073;&#1083;&#1072;&#1085;&#1082;&#1086;&#1074;%20&#1087;&#1086;&#1089;&#1090;&#1072;&#1085;&#1086;&#1074;&#1083;&#1077;&#1085;&#1080;&#1103;%20&#1080;%20&#1088;&#1072;&#1089;&#1087;&#1086;&#1088;&#1103;&#1078;&#1077;&#1085;&#1080;&#1103;%20&#1072;&#1076;&#1084;&#1080;&#1085;&#1080;&#1089;&#1090;&#1088;&#1072;&#1094;&#1080;&#1080;%20&#1075;&#1086;&#1088;&#1086;&#1076;&#1072;%20&#1055;&#1103;&#1090;&#1080;&#1075;&#1086;&#1088;&#1089;&#1082;&#1072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1588F-18CA-4112-9CD5-6E5035D60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2025-03-13T07:27:00Z</cp:lastPrinted>
  <dcterms:created xsi:type="dcterms:W3CDTF">2025-03-19T14:41:00Z</dcterms:created>
  <dcterms:modified xsi:type="dcterms:W3CDTF">2026-01-19T07:11:00Z</dcterms:modified>
</cp:coreProperties>
</file>