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59E" w:rsidRDefault="005415D8" w:rsidP="00214251">
      <w:pPr>
        <w:ind w:left="284"/>
        <w:rPr>
          <w:rFonts w:ascii="Times New Roman" w:hAnsi="Times New Roman" w:cs="Times New Roman"/>
          <w:sz w:val="28"/>
          <w:szCs w:val="28"/>
        </w:rPr>
      </w:pPr>
      <w:r w:rsidRPr="005415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56889" cy="1200150"/>
            <wp:effectExtent l="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b="27027"/>
                    <a:stretch/>
                  </pic:blipFill>
                  <pic:spPr bwMode="auto">
                    <a:xfrm>
                      <a:off x="0" y="0"/>
                      <a:ext cx="5257800" cy="120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46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9"/>
        <w:gridCol w:w="4229"/>
        <w:gridCol w:w="550"/>
        <w:gridCol w:w="1767"/>
      </w:tblGrid>
      <w:tr w:rsidR="00FD3D24" w:rsidTr="00BE0328">
        <w:tc>
          <w:tcPr>
            <w:tcW w:w="1236" w:type="pct"/>
            <w:tcBorders>
              <w:bottom w:val="single" w:sz="4" w:space="0" w:color="auto"/>
            </w:tcBorders>
          </w:tcPr>
          <w:p w:rsidR="00FD3D24" w:rsidRPr="002870BD" w:rsidRDefault="00FD3D24" w:rsidP="00CC74C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32" w:type="pct"/>
          </w:tcPr>
          <w:p w:rsidR="00FD3D24" w:rsidRDefault="00FD3D24" w:rsidP="00CC7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BD">
              <w:rPr>
                <w:rFonts w:ascii="Times New Roman" w:hAnsi="Times New Roman" w:cs="Times New Roman"/>
                <w:sz w:val="20"/>
                <w:szCs w:val="28"/>
              </w:rPr>
              <w:t>г. Пятигорск</w:t>
            </w:r>
          </w:p>
        </w:tc>
        <w:tc>
          <w:tcPr>
            <w:tcW w:w="316" w:type="pct"/>
          </w:tcPr>
          <w:p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870BD">
              <w:rPr>
                <w:rFonts w:ascii="Times New Roman" w:hAnsi="Times New Roman" w:cs="Times New Roman"/>
                <w:sz w:val="10"/>
                <w:szCs w:val="28"/>
              </w:rPr>
              <w:t>.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4107" w:rsidRDefault="00FA4107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336264" w:rsidRPr="00336264" w:rsidRDefault="00336264" w:rsidP="00F81B8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 xml:space="preserve">Порядок выплаты денежной компенсации стоимости двухразового питания родителям (законным представителям) обучающихся с ограниченными возможностями здоровья муниципальных общеобразовательных организаций города-курорта Пятигорска, получающих образование на дому, утвержденный постановлением администрации города Пятигорска от 28.07.2023 №2785 </w:t>
      </w:r>
    </w:p>
    <w:p w:rsidR="00336264" w:rsidRPr="00336264" w:rsidRDefault="00336264" w:rsidP="00336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64" w:rsidRPr="00336264" w:rsidRDefault="00336264" w:rsidP="00336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64" w:rsidRPr="00336264" w:rsidRDefault="00336264" w:rsidP="00336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336264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от 6 октября 2003 года                     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470D05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29 декабря 2012 года </w:t>
      </w:r>
      <w:r w:rsidR="006C4F7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70D05">
        <w:rPr>
          <w:rFonts w:ascii="Times New Roman" w:eastAsia="Times New Roman" w:hAnsi="Times New Roman" w:cs="Times New Roman"/>
          <w:sz w:val="28"/>
          <w:szCs w:val="28"/>
        </w:rPr>
        <w:t>№ 273-ФЗ «Об образовании в Российской Федерации»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36264">
        <w:rPr>
          <w:rFonts w:ascii="Times New Roman" w:eastAsia="Times New Roman" w:hAnsi="Times New Roman" w:cs="Times New Roman"/>
          <w:sz w:val="28"/>
          <w:szCs w:val="20"/>
        </w:rPr>
        <w:t>Уставом муниципального образования городского округа города-курорта Пятигорска Ставропольского края</w:t>
      </w:r>
      <w:r w:rsidR="001841A4">
        <w:rPr>
          <w:rFonts w:ascii="Times New Roman" w:eastAsia="Times New Roman" w:hAnsi="Times New Roman" w:cs="Times New Roman"/>
          <w:sz w:val="28"/>
          <w:szCs w:val="28"/>
        </w:rPr>
        <w:t>, -</w:t>
      </w:r>
    </w:p>
    <w:p w:rsidR="00336264" w:rsidRPr="00336264" w:rsidRDefault="00336264" w:rsidP="00336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64" w:rsidRPr="00336264" w:rsidRDefault="00336264" w:rsidP="00336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336264" w:rsidRPr="00336264" w:rsidRDefault="00336264" w:rsidP="00336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64" w:rsidRPr="00336264" w:rsidRDefault="00336264" w:rsidP="00336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Внести в 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92587">
        <w:rPr>
          <w:rFonts w:ascii="Times New Roman" w:eastAsia="Times New Roman" w:hAnsi="Times New Roman" w:cs="Times New Roman"/>
          <w:sz w:val="28"/>
          <w:szCs w:val="28"/>
        </w:rPr>
        <w:t>орядок выплаты денежной компенсации стоимости двухразового питания родителям (законным представителям) обучающихся с ограниченными возможностями здоровья муниципальных общеобразовательных организаций города-курорта Пятигорска, получающих образование на дому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:rsidR="0035257A" w:rsidRDefault="00336264" w:rsidP="001925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35257A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65528E"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r w:rsidR="0035257A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:rsidR="00192587" w:rsidRDefault="0065528E" w:rsidP="001925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5257A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расходов, связанных с выплатой денежной компенсации, осуществляется за счет средств бюджета города-курорта Пятигорска, предусмотренных в рамках основного мероприятия «Создание условий для сохранения и укрепления здоровья детей и подростков» подпрограммы «Развитие системы общего образования в городе-курорте Пятигорске» муниципальной программы города-курорта Пя</w:t>
      </w:r>
      <w:r w:rsidR="006C4F7A">
        <w:rPr>
          <w:rFonts w:ascii="Times New Roman" w:eastAsia="Times New Roman" w:hAnsi="Times New Roman" w:cs="Times New Roman"/>
          <w:sz w:val="28"/>
          <w:szCs w:val="28"/>
        </w:rPr>
        <w:t>тигорска «Развитие образования»;</w:t>
      </w:r>
    </w:p>
    <w:p w:rsidR="0065528E" w:rsidRPr="00336264" w:rsidRDefault="0065528E" w:rsidP="0065528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Пункт 4 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после абзаца </w:t>
      </w:r>
      <w:r w:rsidR="00BB5B25">
        <w:rPr>
          <w:rFonts w:ascii="Times New Roman" w:eastAsia="Arial" w:hAnsi="Times New Roman" w:cs="Times New Roman"/>
          <w:sz w:val="28"/>
          <w:szCs w:val="28"/>
          <w:lang w:eastAsia="ar-SA"/>
        </w:rPr>
        <w:t>пятого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дополнить абзацем следующего содержания:</w:t>
      </w:r>
    </w:p>
    <w:p w:rsidR="0065528E" w:rsidRDefault="0065528E" w:rsidP="001925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470D05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,</w:t>
      </w:r>
      <w:r w:rsidR="00470D05">
        <w:rPr>
          <w:rFonts w:ascii="Times New Roman" w:eastAsia="Times New Roman" w:hAnsi="Times New Roman" w:cs="Times New Roman"/>
          <w:sz w:val="28"/>
          <w:szCs w:val="28"/>
        </w:rPr>
        <w:t xml:space="preserve"> подтверждающий регистрацию обучающегося по месту жительства на территории города-курорта Пятигорска».</w:t>
      </w:r>
    </w:p>
    <w:p w:rsidR="00A75A9A" w:rsidRDefault="00A75A9A" w:rsidP="00336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75A9A" w:rsidSect="00FD3D24">
          <w:pgSz w:w="11906" w:h="16838"/>
          <w:pgMar w:top="709" w:right="567" w:bottom="1134" w:left="1985" w:header="709" w:footer="709" w:gutter="0"/>
          <w:cols w:space="708"/>
          <w:docGrid w:linePitch="360"/>
        </w:sectPr>
      </w:pPr>
    </w:p>
    <w:p w:rsidR="00336264" w:rsidRPr="00336264" w:rsidRDefault="00336264" w:rsidP="00336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Контроль за исполнением настоящего постановления возложить на заместителя главы администрации города Пятигорска – начальника </w:t>
      </w:r>
      <w:r w:rsidR="003C2318">
        <w:rPr>
          <w:rFonts w:ascii="Times New Roman" w:eastAsia="Times New Roman" w:hAnsi="Times New Roman" w:cs="Times New Roman"/>
          <w:sz w:val="28"/>
          <w:szCs w:val="28"/>
        </w:rPr>
        <w:t>Муниципального учреждения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«Управле</w:t>
      </w:r>
      <w:r w:rsidR="006C4F7A">
        <w:rPr>
          <w:rFonts w:ascii="Times New Roman" w:eastAsia="Times New Roman" w:hAnsi="Times New Roman" w:cs="Times New Roman"/>
          <w:sz w:val="28"/>
          <w:szCs w:val="28"/>
        </w:rPr>
        <w:t xml:space="preserve">ние образования администрации города 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Пятигорска Васютину Н.А.</w:t>
      </w:r>
    </w:p>
    <w:p w:rsidR="00336264" w:rsidRPr="00336264" w:rsidRDefault="00336264" w:rsidP="00336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1FAB" w:rsidRPr="00CD49B2" w:rsidRDefault="00AF727C" w:rsidP="00336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A1F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5257A">
        <w:rPr>
          <w:rFonts w:ascii="Times New Roman" w:hAnsi="Times New Roman" w:cs="Times New Roman"/>
          <w:sz w:val="28"/>
        </w:rPr>
        <w:t xml:space="preserve">Настоящее постановление вступает в силу на следующий день после дня его официального опубликования в газете «Пятигорская правда» и подлежит </w:t>
      </w:r>
      <w:r w:rsidR="006C4F7A">
        <w:rPr>
          <w:rFonts w:ascii="Times New Roman" w:hAnsi="Times New Roman" w:cs="Times New Roman"/>
          <w:sz w:val="28"/>
        </w:rPr>
        <w:t>размещению</w:t>
      </w:r>
      <w:r w:rsidR="0035257A">
        <w:rPr>
          <w:rFonts w:ascii="Times New Roman" w:hAnsi="Times New Roman" w:cs="Times New Roman"/>
          <w:sz w:val="28"/>
        </w:rPr>
        <w:t xml:space="preserve"> на официальном сайте муниципального образования города-курорта Пятигорска  в информационно-телек</w:t>
      </w:r>
      <w:r w:rsidR="006C4F7A">
        <w:rPr>
          <w:rFonts w:ascii="Times New Roman" w:hAnsi="Times New Roman" w:cs="Times New Roman"/>
          <w:sz w:val="28"/>
        </w:rPr>
        <w:t>оммуникационной сети «Интернет»</w:t>
      </w:r>
      <w:r w:rsidR="006C4F7A" w:rsidRPr="006C4F7A">
        <w:rPr>
          <w:rFonts w:ascii="Times New Roman" w:hAnsi="Times New Roman" w:cs="Times New Roman"/>
          <w:sz w:val="28"/>
        </w:rPr>
        <w:t xml:space="preserve"> </w:t>
      </w:r>
      <w:r w:rsidR="006C4F7A" w:rsidRPr="00CD49B2">
        <w:rPr>
          <w:rFonts w:ascii="Times New Roman" w:hAnsi="Times New Roman" w:cs="Times New Roman"/>
          <w:sz w:val="28"/>
        </w:rPr>
        <w:t>(</w:t>
      </w:r>
      <w:hyperlink r:id="rId10" w:history="1">
        <w:r w:rsidR="006C4F7A" w:rsidRPr="00CD49B2">
          <w:rPr>
            <w:rStyle w:val="a8"/>
            <w:rFonts w:ascii="Times New Roman" w:hAnsi="Times New Roman" w:cs="Times New Roman"/>
            <w:sz w:val="28"/>
            <w:u w:val="none"/>
            <w:lang w:val="en-US"/>
          </w:rPr>
          <w:t>https</w:t>
        </w:r>
        <w:r w:rsidR="006C4F7A" w:rsidRPr="00CD49B2">
          <w:rPr>
            <w:rStyle w:val="a8"/>
            <w:rFonts w:ascii="Times New Roman" w:hAnsi="Times New Roman" w:cs="Times New Roman"/>
            <w:sz w:val="28"/>
            <w:u w:val="none"/>
          </w:rPr>
          <w:t>://</w:t>
        </w:r>
        <w:r w:rsidR="006C4F7A" w:rsidRPr="00CD49B2">
          <w:rPr>
            <w:rStyle w:val="a8"/>
            <w:rFonts w:ascii="Times New Roman" w:hAnsi="Times New Roman" w:cs="Times New Roman"/>
            <w:sz w:val="28"/>
            <w:u w:val="none"/>
            <w:lang w:val="en-US"/>
          </w:rPr>
          <w:t>pyatigorsk</w:t>
        </w:r>
        <w:r w:rsidR="006C4F7A" w:rsidRPr="00CD49B2">
          <w:rPr>
            <w:rStyle w:val="a8"/>
            <w:rFonts w:ascii="Times New Roman" w:hAnsi="Times New Roman" w:cs="Times New Roman"/>
            <w:sz w:val="28"/>
            <w:u w:val="none"/>
          </w:rPr>
          <w:t>.</w:t>
        </w:r>
        <w:r w:rsidR="006C4F7A" w:rsidRPr="00CD49B2">
          <w:rPr>
            <w:rStyle w:val="a8"/>
            <w:rFonts w:ascii="Times New Roman" w:hAnsi="Times New Roman" w:cs="Times New Roman"/>
            <w:sz w:val="28"/>
            <w:u w:val="none"/>
            <w:lang w:val="en-US"/>
          </w:rPr>
          <w:t>gosuslugi</w:t>
        </w:r>
        <w:r w:rsidR="006C4F7A" w:rsidRPr="00CD49B2">
          <w:rPr>
            <w:rStyle w:val="a8"/>
            <w:rFonts w:ascii="Times New Roman" w:hAnsi="Times New Roman" w:cs="Times New Roman"/>
            <w:sz w:val="28"/>
            <w:u w:val="none"/>
          </w:rPr>
          <w:t>.</w:t>
        </w:r>
        <w:r w:rsidR="006C4F7A" w:rsidRPr="00CD49B2">
          <w:rPr>
            <w:rStyle w:val="a8"/>
            <w:rFonts w:ascii="Times New Roman" w:hAnsi="Times New Roman" w:cs="Times New Roman"/>
            <w:sz w:val="28"/>
            <w:u w:val="none"/>
            <w:lang w:val="en-US"/>
          </w:rPr>
          <w:t>ru</w:t>
        </w:r>
      </w:hyperlink>
      <w:r w:rsidR="006C4F7A" w:rsidRPr="00CD49B2">
        <w:rPr>
          <w:rFonts w:ascii="Times New Roman" w:hAnsi="Times New Roman" w:cs="Times New Roman"/>
          <w:sz w:val="28"/>
        </w:rPr>
        <w:t>).</w:t>
      </w:r>
    </w:p>
    <w:p w:rsidR="0035257A" w:rsidRPr="00CD49B2" w:rsidRDefault="0035257A" w:rsidP="00336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64" w:rsidRPr="00336264" w:rsidRDefault="00336264" w:rsidP="00336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6E68" w:rsidRDefault="00336264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Глава города Пятигорска                                           </w:t>
      </w:r>
      <w:r w:rsidR="00470D05">
        <w:rPr>
          <w:rFonts w:ascii="Times New Roman" w:eastAsia="Times New Roman" w:hAnsi="Times New Roman" w:cs="Times New Roman"/>
          <w:sz w:val="28"/>
          <w:szCs w:val="28"/>
        </w:rPr>
        <w:t xml:space="preserve">                   Д.Ю.Ворошилов</w:t>
      </w:r>
    </w:p>
    <w:p w:rsidR="00470D05" w:rsidRDefault="00470D05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0D05" w:rsidRDefault="00470D05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0D05" w:rsidRDefault="00470D05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0D05" w:rsidRDefault="00470D05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A9A" w:rsidRDefault="00A75A9A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75A9A" w:rsidSect="00A75A9A">
          <w:pgSz w:w="11906" w:h="16838"/>
          <w:pgMar w:top="709" w:right="1985" w:bottom="1134" w:left="567" w:header="709" w:footer="709" w:gutter="0"/>
          <w:cols w:space="708"/>
          <w:docGrid w:linePitch="360"/>
        </w:sectPr>
      </w:pPr>
      <w:bookmarkStart w:id="0" w:name="_GoBack"/>
      <w:bookmarkEnd w:id="0"/>
    </w:p>
    <w:p w:rsidR="00470D05" w:rsidRDefault="00470D05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70D05" w:rsidSect="00FD3D24">
          <w:pgSz w:w="11906" w:h="16838"/>
          <w:pgMar w:top="709" w:right="567" w:bottom="1134" w:left="1985" w:header="709" w:footer="709" w:gutter="0"/>
          <w:cols w:space="708"/>
          <w:docGrid w:linePitch="360"/>
        </w:sectPr>
      </w:pPr>
    </w:p>
    <w:p w:rsidR="00CC74CC" w:rsidRPr="001E6646" w:rsidRDefault="00CC74CC" w:rsidP="00A75A9A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CC74CC" w:rsidRPr="001E6646" w:rsidSect="00E1536E">
      <w:pgSz w:w="11906" w:h="16838"/>
      <w:pgMar w:top="1418" w:right="1985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23C" w:rsidRDefault="0003423C" w:rsidP="001E6646">
      <w:pPr>
        <w:spacing w:after="0" w:line="240" w:lineRule="auto"/>
      </w:pPr>
      <w:r>
        <w:separator/>
      </w:r>
    </w:p>
  </w:endnote>
  <w:endnote w:type="continuationSeparator" w:id="0">
    <w:p w:rsidR="0003423C" w:rsidRDefault="0003423C" w:rsidP="001E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23C" w:rsidRDefault="0003423C" w:rsidP="001E6646">
      <w:pPr>
        <w:spacing w:after="0" w:line="240" w:lineRule="auto"/>
      </w:pPr>
      <w:r>
        <w:separator/>
      </w:r>
    </w:p>
  </w:footnote>
  <w:footnote w:type="continuationSeparator" w:id="0">
    <w:p w:rsidR="0003423C" w:rsidRDefault="0003423C" w:rsidP="001E6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009D8"/>
    <w:multiLevelType w:val="multilevel"/>
    <w:tmpl w:val="43626A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4CC"/>
    <w:rsid w:val="00007CD2"/>
    <w:rsid w:val="0003423C"/>
    <w:rsid w:val="00045CB1"/>
    <w:rsid w:val="00056D6B"/>
    <w:rsid w:val="0009165C"/>
    <w:rsid w:val="00094F41"/>
    <w:rsid w:val="000A623D"/>
    <w:rsid w:val="000B5B63"/>
    <w:rsid w:val="000E0818"/>
    <w:rsid w:val="000E4DFC"/>
    <w:rsid w:val="00157117"/>
    <w:rsid w:val="00172D88"/>
    <w:rsid w:val="001841A4"/>
    <w:rsid w:val="001924E5"/>
    <w:rsid w:val="00192587"/>
    <w:rsid w:val="001A5991"/>
    <w:rsid w:val="001A5B24"/>
    <w:rsid w:val="001A7BF3"/>
    <w:rsid w:val="001B6409"/>
    <w:rsid w:val="001D0F64"/>
    <w:rsid w:val="001E6646"/>
    <w:rsid w:val="00204BD2"/>
    <w:rsid w:val="00214251"/>
    <w:rsid w:val="002255C3"/>
    <w:rsid w:val="0023610C"/>
    <w:rsid w:val="002430D2"/>
    <w:rsid w:val="002451A1"/>
    <w:rsid w:val="002B150D"/>
    <w:rsid w:val="002C3415"/>
    <w:rsid w:val="00332051"/>
    <w:rsid w:val="00336264"/>
    <w:rsid w:val="0035257A"/>
    <w:rsid w:val="003B3B44"/>
    <w:rsid w:val="003C2318"/>
    <w:rsid w:val="003D04A6"/>
    <w:rsid w:val="003D3740"/>
    <w:rsid w:val="003E34A1"/>
    <w:rsid w:val="00470725"/>
    <w:rsid w:val="00470D05"/>
    <w:rsid w:val="0050377C"/>
    <w:rsid w:val="0050478B"/>
    <w:rsid w:val="005415D8"/>
    <w:rsid w:val="00573CBE"/>
    <w:rsid w:val="0058271F"/>
    <w:rsid w:val="005C3BBA"/>
    <w:rsid w:val="005C7E98"/>
    <w:rsid w:val="00637580"/>
    <w:rsid w:val="006417F7"/>
    <w:rsid w:val="0065528E"/>
    <w:rsid w:val="006A26A9"/>
    <w:rsid w:val="006B4CC9"/>
    <w:rsid w:val="006C4F7A"/>
    <w:rsid w:val="0070259E"/>
    <w:rsid w:val="007504DB"/>
    <w:rsid w:val="00755F7F"/>
    <w:rsid w:val="00771343"/>
    <w:rsid w:val="00787256"/>
    <w:rsid w:val="007D6835"/>
    <w:rsid w:val="007F442F"/>
    <w:rsid w:val="00812F78"/>
    <w:rsid w:val="008233AA"/>
    <w:rsid w:val="00832ABD"/>
    <w:rsid w:val="00890A84"/>
    <w:rsid w:val="008D1BA9"/>
    <w:rsid w:val="009254A4"/>
    <w:rsid w:val="00943BF3"/>
    <w:rsid w:val="0096532D"/>
    <w:rsid w:val="009713E4"/>
    <w:rsid w:val="009822B1"/>
    <w:rsid w:val="00983DF4"/>
    <w:rsid w:val="009D5BC7"/>
    <w:rsid w:val="009F6B89"/>
    <w:rsid w:val="00A45674"/>
    <w:rsid w:val="00A75A9A"/>
    <w:rsid w:val="00AD70E5"/>
    <w:rsid w:val="00AF4FA5"/>
    <w:rsid w:val="00AF727C"/>
    <w:rsid w:val="00B14629"/>
    <w:rsid w:val="00B177BE"/>
    <w:rsid w:val="00B876C9"/>
    <w:rsid w:val="00BB5B25"/>
    <w:rsid w:val="00BD4B8B"/>
    <w:rsid w:val="00BE0328"/>
    <w:rsid w:val="00BE4090"/>
    <w:rsid w:val="00C05824"/>
    <w:rsid w:val="00C5286C"/>
    <w:rsid w:val="00CA6762"/>
    <w:rsid w:val="00CC74CC"/>
    <w:rsid w:val="00CD49B2"/>
    <w:rsid w:val="00CF635D"/>
    <w:rsid w:val="00D10DDE"/>
    <w:rsid w:val="00D53D7D"/>
    <w:rsid w:val="00D56435"/>
    <w:rsid w:val="00DC51FF"/>
    <w:rsid w:val="00DC6182"/>
    <w:rsid w:val="00DF44F8"/>
    <w:rsid w:val="00E1536E"/>
    <w:rsid w:val="00E3736B"/>
    <w:rsid w:val="00E61BA1"/>
    <w:rsid w:val="00E65DB0"/>
    <w:rsid w:val="00E66E68"/>
    <w:rsid w:val="00E93811"/>
    <w:rsid w:val="00EA1FAB"/>
    <w:rsid w:val="00F04C05"/>
    <w:rsid w:val="00F534B7"/>
    <w:rsid w:val="00F81B85"/>
    <w:rsid w:val="00F9458C"/>
    <w:rsid w:val="00FA4107"/>
    <w:rsid w:val="00FB750E"/>
    <w:rsid w:val="00FD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C03F"/>
  <w15:docId w15:val="{FEC93008-EEED-47FD-9527-A3241D6D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мой"/>
    <w:basedOn w:val="a"/>
    <w:link w:val="a7"/>
    <w:uiPriority w:val="1"/>
    <w:qFormat/>
    <w:rsid w:val="0023610C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aliases w:val="мой Знак"/>
    <w:basedOn w:val="a0"/>
    <w:link w:val="a6"/>
    <w:uiPriority w:val="1"/>
    <w:locked/>
    <w:rsid w:val="0023610C"/>
    <w:rPr>
      <w:rFonts w:eastAsiaTheme="minorHAnsi"/>
      <w:lang w:eastAsia="en-US"/>
    </w:rPr>
  </w:style>
  <w:style w:type="paragraph" w:styleId="HTML">
    <w:name w:val="HTML Preformatted"/>
    <w:basedOn w:val="a"/>
    <w:link w:val="HTML0"/>
    <w:rsid w:val="00FB75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FB750E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8">
    <w:name w:val="Hyperlink"/>
    <w:basedOn w:val="a0"/>
    <w:uiPriority w:val="99"/>
    <w:unhideWhenUsed/>
    <w:rsid w:val="002430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yatigorsk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723E4B89ABCC9703C205C7E42613DB72F6D24439789678842778378A26AB188BD62EF34C1D1CE24A639CD9CB2006B7B40DA36EFF79B57DJAs2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ownloads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362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56</cp:revision>
  <cp:lastPrinted>2026-05-29T11:55:00Z</cp:lastPrinted>
  <dcterms:created xsi:type="dcterms:W3CDTF">2025-03-20T09:38:00Z</dcterms:created>
  <dcterms:modified xsi:type="dcterms:W3CDTF">2026-06-08T13:37:00Z</dcterms:modified>
</cp:coreProperties>
</file>